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14E15" w14:textId="77777777" w:rsidR="009D0E39" w:rsidRDefault="009D0E39">
      <w:pPr>
        <w:pStyle w:val="Innehllsfrteckningsrubrik"/>
        <w:rPr>
          <w:rFonts w:asciiTheme="minorHAnsi" w:eastAsia="Times New Roman" w:hAnsiTheme="minorHAnsi" w:cs="Times New Roman"/>
          <w:color w:val="auto"/>
          <w:sz w:val="22"/>
          <w:szCs w:val="22"/>
        </w:rPr>
      </w:pPr>
      <w:bookmarkStart w:id="0" w:name="_GoBack"/>
      <w:bookmarkEnd w:id="0"/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"/>
        <w:gridCol w:w="2116"/>
        <w:gridCol w:w="2959"/>
        <w:gridCol w:w="3805"/>
      </w:tblGrid>
      <w:tr w:rsidR="009D0E39" w:rsidRPr="009D0E39" w14:paraId="50B6D87D" w14:textId="77777777" w:rsidTr="009D0E39">
        <w:trPr>
          <w:trHeight w:val="300"/>
        </w:trPr>
        <w:tc>
          <w:tcPr>
            <w:tcW w:w="588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58D6188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VO/Administrativ avdelning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E37972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Sektion / enhet </w:t>
            </w:r>
          </w:p>
        </w:tc>
      </w:tr>
      <w:tr w:rsidR="009D0E39" w:rsidRPr="009D0E39" w14:paraId="4B76B9D5" w14:textId="77777777" w:rsidTr="009D0E39">
        <w:trPr>
          <w:trHeight w:val="480"/>
        </w:trPr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9C1798" w14:textId="77777777" w:rsidR="009D0E39" w:rsidRPr="009D0E39" w:rsidRDefault="009D0E39" w:rsidP="009D0E39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9D0E39">
              <w:rPr>
                <w:rFonts w:ascii="Calibri" w:hAnsi="Calibri" w:cs="Calibri"/>
                <w:color w:val="000000"/>
                <w:szCs w:val="22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41D014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D0E39">
              <w:rPr>
                <w:rFonts w:ascii="Arial" w:hAnsi="Arial" w:cs="Arial"/>
                <w:szCs w:val="22"/>
              </w:rPr>
              <w:t>Sachsska barn- och ungdomssjukhuset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D84908" w14:textId="6E314F6A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t>Neonatalvårdssektionen</w:t>
            </w:r>
          </w:p>
        </w:tc>
      </w:tr>
      <w:tr w:rsidR="009D0E39" w:rsidRPr="009D0E39" w14:paraId="0D350A17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C3F905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Titel </w:t>
            </w:r>
          </w:p>
        </w:tc>
      </w:tr>
      <w:tr w:rsidR="009D0E39" w:rsidRPr="009D0E39" w14:paraId="50DFDB73" w14:textId="77777777" w:rsidTr="009D0E39">
        <w:trPr>
          <w:trHeight w:val="480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D0BC98" w14:textId="5CF0E280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>
              <w:t>Modersmjölkscentralen – MMC – arbetsrutiner</w:t>
            </w:r>
          </w:p>
        </w:tc>
      </w:tr>
      <w:tr w:rsidR="009D0E39" w:rsidRPr="009D0E39" w14:paraId="16378C59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F2A883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Sammanfattning av riktlinjen </w:t>
            </w:r>
          </w:p>
        </w:tc>
      </w:tr>
      <w:tr w:rsidR="009D0E39" w:rsidRPr="009D0E39" w14:paraId="3B402D3B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0FF53E" w14:textId="2C76A5B2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>
              <w:t>Rutiner vid modersmjölkscentralen, donerad bröstmjölkshantering</w:t>
            </w:r>
          </w:p>
        </w:tc>
      </w:tr>
      <w:tr w:rsidR="009D0E39" w:rsidRPr="009D0E39" w14:paraId="230BFA6A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81404E1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Sökord </w:t>
            </w:r>
          </w:p>
        </w:tc>
      </w:tr>
      <w:tr w:rsidR="009D0E39" w:rsidRPr="009D0E39" w14:paraId="18D3905F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9283B6" w14:textId="4935D503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>
              <w:t>MMC, modersmjölkscentralen, donerad bröstmjölk</w:t>
            </w:r>
          </w:p>
        </w:tc>
      </w:tr>
      <w:tr w:rsidR="009D0E39" w:rsidRPr="009D0E39" w14:paraId="5EA8DDF6" w14:textId="77777777" w:rsidTr="009D0E39">
        <w:trPr>
          <w:trHeight w:val="300"/>
        </w:trPr>
        <w:tc>
          <w:tcPr>
            <w:tcW w:w="28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564948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  <w:lang w:val="de-DE"/>
              </w:rPr>
              <w:t>Giltig fr o m</w:t>
            </w: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4460E8C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Författad av </w:t>
            </w:r>
          </w:p>
        </w:tc>
      </w:tr>
      <w:tr w:rsidR="009D0E39" w:rsidRPr="009D0E39" w14:paraId="4BB166A0" w14:textId="77777777" w:rsidTr="009D0E39">
        <w:trPr>
          <w:trHeight w:val="300"/>
        </w:trPr>
        <w:tc>
          <w:tcPr>
            <w:tcW w:w="28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57FCB0" w14:textId="549E04A0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Arial" w:hAnsi="Arial" w:cs="Arial"/>
                <w:szCs w:val="22"/>
              </w:rPr>
              <w:t>20240614</w:t>
            </w:r>
          </w:p>
        </w:tc>
        <w:tc>
          <w:tcPr>
            <w:tcW w:w="6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4EAACE" w14:textId="5013C56A" w:rsidR="009D0E39" w:rsidRDefault="009D0E39" w:rsidP="009D0E39">
            <w:pPr>
              <w:textAlignment w:val="baseline"/>
            </w:pPr>
            <w:r>
              <w:t>Josefin Lundström överläkare</w:t>
            </w:r>
          </w:p>
          <w:p w14:paraId="3D85A901" w14:textId="22D2F062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t xml:space="preserve"> Ingela Sandström, nutritionsassistent </w:t>
            </w:r>
          </w:p>
        </w:tc>
      </w:tr>
      <w:tr w:rsidR="009D0E39" w:rsidRPr="009D0E39" w14:paraId="70DA429F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BAEB1A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9D0E39">
              <w:rPr>
                <w:rFonts w:ascii="Calibri" w:hAnsi="Calibri" w:cs="Calibri"/>
                <w:b/>
                <w:bCs/>
                <w:sz w:val="16"/>
                <w:szCs w:val="16"/>
              </w:rPr>
              <w:t>Fastställd av </w:t>
            </w:r>
          </w:p>
        </w:tc>
      </w:tr>
      <w:tr w:rsidR="009D0E39" w:rsidRPr="009D0E39" w14:paraId="6A4FD63C" w14:textId="77777777" w:rsidTr="009D0E39">
        <w:trPr>
          <w:trHeight w:val="300"/>
        </w:trPr>
        <w:tc>
          <w:tcPr>
            <w:tcW w:w="97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3AC979" w14:textId="77777777" w:rsidR="009D0E39" w:rsidRPr="009D0E39" w:rsidRDefault="009D0E39" w:rsidP="009D0E39">
            <w:pPr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D0E39">
              <w:rPr>
                <w:rFonts w:ascii="Arial" w:hAnsi="Arial" w:cs="Arial"/>
                <w:szCs w:val="22"/>
              </w:rPr>
              <w:t>Fredrik Stenius, verksamhetsområdeschef </w:t>
            </w:r>
          </w:p>
        </w:tc>
      </w:tr>
    </w:tbl>
    <w:p w14:paraId="55EB211B" w14:textId="3DF6E162" w:rsidR="009D0E39" w:rsidRDefault="009D0E39">
      <w:pPr>
        <w:pStyle w:val="Innehllsfrteckningsrubrik"/>
        <w:rPr>
          <w:rFonts w:asciiTheme="minorHAnsi" w:eastAsia="Times New Roman" w:hAnsiTheme="minorHAnsi" w:cs="Times New Roman"/>
          <w:color w:val="auto"/>
          <w:sz w:val="22"/>
          <w:szCs w:val="22"/>
        </w:rPr>
      </w:pPr>
    </w:p>
    <w:sdt>
      <w:sdtPr>
        <w:rPr>
          <w:rFonts w:asciiTheme="minorHAnsi" w:eastAsia="Times New Roman" w:hAnsiTheme="minorHAnsi" w:cs="Times New Roman"/>
          <w:color w:val="auto"/>
          <w:sz w:val="22"/>
          <w:szCs w:val="22"/>
        </w:rPr>
        <w:id w:val="-17488722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FFEB644" w14:textId="46D78A8D" w:rsidR="00C06DD0" w:rsidRDefault="00C06DD0">
          <w:pPr>
            <w:pStyle w:val="Innehllsfrteckningsrubrik"/>
          </w:pPr>
          <w:r>
            <w:t>Innehåll</w:t>
          </w:r>
        </w:p>
        <w:p w14:paraId="3025D407" w14:textId="7A066951" w:rsidR="003630AF" w:rsidRDefault="00C06DD0">
          <w:pPr>
            <w:pStyle w:val="Innehll1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6394820" w:history="1">
            <w:r w:rsidR="003630AF" w:rsidRPr="007A7310">
              <w:rPr>
                <w:rStyle w:val="Hyperlnk"/>
                <w:noProof/>
              </w:rPr>
              <w:t>Rutiner vid modersmjölkscentralen, donerad bröstmjölkshantering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_Toc116394820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1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3643E823" w14:textId="66B911B1" w:rsidR="003630AF" w:rsidRDefault="00C57468">
          <w:pPr>
            <w:pStyle w:val="Innehll1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1" w:history="1">
            <w:r w:rsidR="003630AF" w:rsidRPr="007A7310">
              <w:rPr>
                <w:rStyle w:val="Hyperlnk"/>
                <w:noProof/>
              </w:rPr>
              <w:t>Arbetsrutiner för assistenten på MMC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_Toc116394821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2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662D4727" w14:textId="48A0CE12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2" w:history="1">
            <w:r w:rsidR="003630AF" w:rsidRPr="007A7310">
              <w:rPr>
                <w:rStyle w:val="Hyperlnk"/>
                <w:noProof/>
              </w:rPr>
              <w:t>Donatorns första kontakt med Modersmjölkscentralen (MMC) innan godkännande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_Toc116394822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2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720F8519" w14:textId="2C882FF1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3" w:history="1">
            <w:r w:rsidR="003630AF" w:rsidRPr="007A7310">
              <w:rPr>
                <w:rStyle w:val="Hyperlnk"/>
                <w:rFonts w:eastAsia="Calibri"/>
                <w:noProof/>
              </w:rPr>
              <w:t>Innan mjölken godkänts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_Toc116394823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2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5871F96E" w14:textId="4FF6751E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4" w:history="1">
            <w:r w:rsidR="003630AF" w:rsidRPr="007A7310">
              <w:rPr>
                <w:rStyle w:val="Hyperlnk"/>
                <w:noProof/>
              </w:rPr>
              <w:t>Hygienråd till donatorn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_Toc116394824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3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277AD9CA" w14:textId="0A60853C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5" w:history="1">
            <w:r w:rsidR="003630AF" w:rsidRPr="007A7310">
              <w:rPr>
                <w:rStyle w:val="Hyperlnk"/>
                <w:noProof/>
              </w:rPr>
              <w:t>När den första mjölksatsen från en donator lämnats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_Toc116394825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3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2F01D248" w14:textId="4C7A51A3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6" w:history="1">
            <w:r w:rsidR="003630AF" w:rsidRPr="007A7310">
              <w:rPr>
                <w:rStyle w:val="Hyperlnk"/>
                <w:noProof/>
              </w:rPr>
              <w:t>Mjölkhantering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_Toc116394826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3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73ECDAF6" w14:textId="496D4996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7" w:history="1">
            <w:r w:rsidR="003630AF" w:rsidRPr="007A7310">
              <w:rPr>
                <w:rStyle w:val="Hyperlnk"/>
                <w:noProof/>
              </w:rPr>
              <w:t>Åtgärder då bakteriologisk analys av givarmjölk gett resultatet "Inte godkänd"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_Toc116394827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3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60990228" w14:textId="005437FD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8" w:history="1">
            <w:r w:rsidR="003630AF" w:rsidRPr="007A7310">
              <w:rPr>
                <w:rStyle w:val="Hyperlnk"/>
                <w:noProof/>
              </w:rPr>
              <w:t>För godkänt bakteriologiskt prov ställs följande krav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_Toc116394828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4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68F49CDC" w14:textId="774D6DB8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29" w:history="1">
            <w:r w:rsidR="003630AF" w:rsidRPr="007A7310">
              <w:rPr>
                <w:rStyle w:val="Hyperlnk"/>
                <w:noProof/>
              </w:rPr>
              <w:t>Märkning av donerad mjölk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_Toc116394829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4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0B328615" w14:textId="26D8FA6C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0" w:history="1">
            <w:r w:rsidR="003630AF" w:rsidRPr="007A7310">
              <w:rPr>
                <w:rStyle w:val="Hyperlnk"/>
                <w:noProof/>
              </w:rPr>
              <w:t>Rutiner för förlängd mjölkdonering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_Toc116394830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5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2C4E8528" w14:textId="76EC6718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1" w:history="1">
            <w:r w:rsidR="003630AF" w:rsidRPr="007A7310">
              <w:rPr>
                <w:rStyle w:val="Hyperlnk"/>
                <w:noProof/>
              </w:rPr>
              <w:t>Rutiner för utbetald ersättning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_Toc116394831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5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5B572BD7" w14:textId="264FD36A" w:rsidR="003630AF" w:rsidRDefault="00C57468">
          <w:pPr>
            <w:pStyle w:val="Innehll1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2" w:history="1">
            <w:r w:rsidR="003630AF" w:rsidRPr="007A7310">
              <w:rPr>
                <w:rStyle w:val="Hyperlnk"/>
                <w:noProof/>
              </w:rPr>
              <w:t>Arbetsrutiner för läkaren på MMC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_Toc116394832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5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3A39CEEB" w14:textId="2864C4D3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3" w:history="1">
            <w:r w:rsidR="003630AF" w:rsidRPr="007A7310">
              <w:rPr>
                <w:rStyle w:val="Hyperlnk"/>
                <w:noProof/>
              </w:rPr>
              <w:t>Mottagningsrum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_Toc116394833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5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56C3D1DB" w14:textId="6AE39B36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4" w:history="1">
            <w:r w:rsidR="003630AF" w:rsidRPr="007A7310">
              <w:rPr>
                <w:rStyle w:val="Hyperlnk"/>
                <w:noProof/>
              </w:rPr>
              <w:t>Förberedelserum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_Toc116394834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6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31569926" w14:textId="2D0787C3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5" w:history="1">
            <w:r w:rsidR="003630AF" w:rsidRPr="007A7310">
              <w:rPr>
                <w:rStyle w:val="Hyperlnk"/>
                <w:noProof/>
              </w:rPr>
              <w:t>Pastöriseringsrum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_Toc116394835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7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623E116E" w14:textId="56F238F2" w:rsidR="003630AF" w:rsidRDefault="00C57468">
          <w:pPr>
            <w:pStyle w:val="Innehll2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6" w:history="1">
            <w:r w:rsidR="003630AF" w:rsidRPr="007A7310">
              <w:rPr>
                <w:rStyle w:val="Hyperlnk"/>
                <w:noProof/>
              </w:rPr>
              <w:t>Frys- och leveransrum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_Toc116394836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7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022FA5DF" w14:textId="2A336C7B" w:rsidR="003630AF" w:rsidRDefault="00C57468">
          <w:pPr>
            <w:pStyle w:val="Innehll1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7" w:history="1">
            <w:r w:rsidR="003630AF" w:rsidRPr="007A7310">
              <w:rPr>
                <w:rStyle w:val="Hyperlnk"/>
                <w:noProof/>
              </w:rPr>
              <w:t>Rekrytering av donator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_Toc116394837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8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78FB079E" w14:textId="42B22F3F" w:rsidR="003630AF" w:rsidRDefault="00C57468">
          <w:pPr>
            <w:pStyle w:val="Innehll1"/>
            <w:tabs>
              <w:tab w:val="right" w:leader="dot" w:pos="9629"/>
            </w:tabs>
            <w:rPr>
              <w:rFonts w:eastAsiaTheme="minorEastAsia" w:cstheme="minorBidi"/>
              <w:noProof/>
              <w:szCs w:val="22"/>
            </w:rPr>
          </w:pPr>
          <w:hyperlink w:anchor="_Toc116394838" w:history="1">
            <w:r w:rsidR="003630AF" w:rsidRPr="007A7310">
              <w:rPr>
                <w:rStyle w:val="Hyperlnk"/>
                <w:noProof/>
              </w:rPr>
              <w:t>Utbetalningsorder</w:t>
            </w:r>
            <w:r w:rsidR="003630AF">
              <w:rPr>
                <w:noProof/>
                <w:webHidden/>
              </w:rPr>
              <w:tab/>
            </w:r>
            <w:r w:rsidR="003630AF">
              <w:rPr>
                <w:noProof/>
                <w:webHidden/>
              </w:rPr>
              <w:fldChar w:fldCharType="begin"/>
            </w:r>
            <w:r w:rsidR="003630AF">
              <w:rPr>
                <w:noProof/>
                <w:webHidden/>
              </w:rPr>
              <w:instrText xml:space="preserve"> PAGEREF _Toc116394838 \h </w:instrText>
            </w:r>
            <w:r w:rsidR="003630AF">
              <w:rPr>
                <w:noProof/>
                <w:webHidden/>
              </w:rPr>
            </w:r>
            <w:r w:rsidR="003630AF">
              <w:rPr>
                <w:noProof/>
                <w:webHidden/>
              </w:rPr>
              <w:fldChar w:fldCharType="separate"/>
            </w:r>
            <w:r w:rsidR="006775E1">
              <w:rPr>
                <w:noProof/>
                <w:webHidden/>
              </w:rPr>
              <w:t>12</w:t>
            </w:r>
            <w:r w:rsidR="003630AF">
              <w:rPr>
                <w:noProof/>
                <w:webHidden/>
              </w:rPr>
              <w:fldChar w:fldCharType="end"/>
            </w:r>
          </w:hyperlink>
        </w:p>
        <w:p w14:paraId="59A31CC7" w14:textId="51602DAA" w:rsidR="00C06DD0" w:rsidRDefault="00C06DD0">
          <w:r>
            <w:rPr>
              <w:b/>
              <w:bCs/>
            </w:rPr>
            <w:fldChar w:fldCharType="end"/>
          </w:r>
        </w:p>
      </w:sdtContent>
    </w:sdt>
    <w:p w14:paraId="7100E613" w14:textId="6D170832" w:rsidR="00AA0844" w:rsidRPr="0081568B" w:rsidRDefault="00CD2A04" w:rsidP="00AF7EFB">
      <w:pPr>
        <w:pStyle w:val="Rubrik1"/>
      </w:pPr>
      <w:bookmarkStart w:id="1" w:name="_Toc116394821"/>
      <w:r>
        <w:lastRenderedPageBreak/>
        <w:t>A</w:t>
      </w:r>
      <w:r w:rsidR="00AA0844" w:rsidRPr="0081568B">
        <w:t xml:space="preserve">rbetsrutiner för </w:t>
      </w:r>
      <w:r w:rsidR="00AA0844" w:rsidRPr="00AF7EFB">
        <w:t>assistenten</w:t>
      </w:r>
      <w:r w:rsidR="00AA0844" w:rsidRPr="0081568B">
        <w:t xml:space="preserve"> på MMC</w:t>
      </w:r>
      <w:bookmarkEnd w:id="1"/>
    </w:p>
    <w:p w14:paraId="4555021C" w14:textId="475D218B" w:rsidR="00AA0844" w:rsidRDefault="00AA0844" w:rsidP="00AF7EFB">
      <w:pPr>
        <w:pStyle w:val="Rubrik2"/>
      </w:pPr>
      <w:bookmarkStart w:id="2" w:name="_Toc116394822"/>
      <w:r w:rsidRPr="00AF7EFB">
        <w:t>Donatorns</w:t>
      </w:r>
      <w:r w:rsidRPr="60F8114D">
        <w:t xml:space="preserve"> första kontakt med Modersmjölkscentralen (MMC) innan godkännande</w:t>
      </w:r>
      <w:bookmarkEnd w:id="2"/>
      <w:r w:rsidRPr="60F8114D">
        <w:t xml:space="preserve"> </w:t>
      </w:r>
    </w:p>
    <w:p w14:paraId="5ADC9F0C" w14:textId="77777777" w:rsidR="00AF7EFB" w:rsidRPr="00AF7EFB" w:rsidRDefault="00AF7EFB" w:rsidP="00AF7EFB"/>
    <w:p w14:paraId="693EB35A" w14:textId="77777777" w:rsidR="00AA0844" w:rsidRPr="009C497C" w:rsidRDefault="00AA0844" w:rsidP="00AA0844">
      <w:pPr>
        <w:numPr>
          <w:ilvl w:val="0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Tar emot anmälan från bröstmjölks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samt personuppgifter (personnummer, telefonnummer och emailadress)</w:t>
      </w:r>
    </w:p>
    <w:p w14:paraId="257372F7" w14:textId="77777777" w:rsidR="00AA0844" w:rsidRPr="009C497C" w:rsidRDefault="00AA0844" w:rsidP="00AA0844">
      <w:pPr>
        <w:numPr>
          <w:ilvl w:val="0"/>
          <w:numId w:val="7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Informerar om hemsidan och mailadress: modersmjolkcentralen</w:t>
      </w:r>
      <w:r>
        <w:rPr>
          <w:rFonts w:cstheme="minorHAnsi"/>
          <w:szCs w:val="22"/>
        </w:rPr>
        <w:t>sodersjukhuset</w:t>
      </w:r>
      <w:r w:rsidRPr="009C497C">
        <w:rPr>
          <w:rFonts w:cstheme="minorHAnsi"/>
          <w:szCs w:val="22"/>
        </w:rPr>
        <w:t>@</w:t>
      </w:r>
      <w:r>
        <w:rPr>
          <w:rFonts w:cstheme="minorHAnsi"/>
          <w:szCs w:val="22"/>
        </w:rPr>
        <w:t>regionstockholm</w:t>
      </w:r>
      <w:r w:rsidRPr="009C497C">
        <w:rPr>
          <w:rFonts w:cstheme="minorHAnsi"/>
          <w:szCs w:val="22"/>
        </w:rPr>
        <w:t xml:space="preserve">.se </w:t>
      </w:r>
    </w:p>
    <w:p w14:paraId="590E3D74" w14:textId="77777777" w:rsidR="00AA0844" w:rsidRPr="009C497C" w:rsidRDefault="00AA0844" w:rsidP="00AA0844">
      <w:pPr>
        <w:numPr>
          <w:ilvl w:val="0"/>
          <w:numId w:val="6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Notera den</w:t>
      </w:r>
      <w:r w:rsidRPr="009C497C">
        <w:rPr>
          <w:rFonts w:cstheme="minorHAnsi"/>
          <w:szCs w:val="22"/>
        </w:rPr>
        <w:t xml:space="preserve"> anmälda 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>ns namn, personnummer och telefon, på en lapp i mappen ”väntar på hälsodeklaration”</w:t>
      </w:r>
    </w:p>
    <w:p w14:paraId="12586F2C" w14:textId="2E310B94" w:rsidR="00AA0844" w:rsidRPr="009C497C" w:rsidRDefault="00AA0844" w:rsidP="00AA0844">
      <w:pPr>
        <w:numPr>
          <w:ilvl w:val="0"/>
          <w:numId w:val="7"/>
        </w:numPr>
        <w:rPr>
          <w:rFonts w:cstheme="minorBidi"/>
        </w:rPr>
      </w:pPr>
      <w:r w:rsidRPr="60F8114D">
        <w:rPr>
          <w:rFonts w:cstheme="minorBidi"/>
        </w:rPr>
        <w:t xml:space="preserve">Förser kvinnan direkt på </w:t>
      </w:r>
      <w:hyperlink w:anchor="_Hälsodeklaration_för_bröstmjölksdon" w:history="1">
        <w:r w:rsidRPr="00C06DD0">
          <w:rPr>
            <w:rStyle w:val="Hyperlnk"/>
            <w:rFonts w:cstheme="minorBidi"/>
          </w:rPr>
          <w:t>Hälsodeklarationen</w:t>
        </w:r>
      </w:hyperlink>
      <w:r w:rsidRPr="60F8114D">
        <w:rPr>
          <w:rFonts w:cstheme="minorBidi"/>
        </w:rPr>
        <w:t>, pappers</w:t>
      </w:r>
      <w:r w:rsidR="00C06DD0">
        <w:rPr>
          <w:rFonts w:cstheme="minorBidi"/>
        </w:rPr>
        <w:t>-</w:t>
      </w:r>
      <w:r w:rsidRPr="60F8114D">
        <w:rPr>
          <w:rFonts w:cstheme="minorBidi"/>
        </w:rPr>
        <w:t xml:space="preserve"> eller elektronisk remiss för blodprovstagning som beställs via Take Care, broschyr med laboratorier, broschyr ”välkommen som donator” inklusive hygienföreskrift, och förfrankerat kuvert att återsända hälsodeklaration till oss </w:t>
      </w:r>
    </w:p>
    <w:p w14:paraId="65ADB144" w14:textId="77777777" w:rsidR="00AA0844" w:rsidRPr="009C497C" w:rsidRDefault="00AA0844" w:rsidP="00AA0844">
      <w:pPr>
        <w:numPr>
          <w:ilvl w:val="0"/>
          <w:numId w:val="7"/>
        </w:numPr>
        <w:rPr>
          <w:rFonts w:cstheme="minorBidi"/>
        </w:rPr>
      </w:pPr>
      <w:r w:rsidRPr="60F8114D">
        <w:rPr>
          <w:rFonts w:cstheme="minorBidi"/>
        </w:rPr>
        <w:t>MMC assistenten beställer remiss för serologi (HIV, Hepatit B, C, HTLV) i Take Care</w:t>
      </w:r>
    </w:p>
    <w:p w14:paraId="53766614" w14:textId="77777777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Nytt</w:t>
      </w:r>
    </w:p>
    <w:p w14:paraId="0036E815" w14:textId="77777777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Beställning- Karolinska Multidisciplinär Farm/lmm/kem/mikro/trans...</w:t>
      </w:r>
    </w:p>
    <w:p w14:paraId="557226CC" w14:textId="77777777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Välj ifrån Vårdenhetens egna grupper ”Givarmjölk bakt odling” resp ”Givarscreening blod”</w:t>
      </w:r>
    </w:p>
    <w:p w14:paraId="174750A8" w14:textId="77777777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Klicka på ”Skriv ut”, bocka endast för ”Underlag” och bocka ur för ”Etiketter”.  Klicka OK. Remissen sparas och underlaget skrivs ut.</w:t>
      </w:r>
    </w:p>
    <w:p w14:paraId="25EDF827" w14:textId="77777777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Papperskopia ges/skickas till 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>n om hon väljer gå till egen VC för</w:t>
      </w:r>
    </w:p>
    <w:p w14:paraId="3555AFB5" w14:textId="77777777" w:rsidR="00AA0844" w:rsidRPr="009C497C" w:rsidRDefault="00AA0844" w:rsidP="00AA0844">
      <w:pPr>
        <w:ind w:left="1216" w:firstLine="224"/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provtagning</w:t>
      </w:r>
    </w:p>
    <w:p w14:paraId="33428DCB" w14:textId="77777777" w:rsidR="00AA0844" w:rsidRPr="009C497C" w:rsidRDefault="00AA0844" w:rsidP="00AA0844">
      <w:pPr>
        <w:numPr>
          <w:ilvl w:val="0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Provtagningen kan ske på olika sätt: </w:t>
      </w:r>
    </w:p>
    <w:p w14:paraId="1B4672D3" w14:textId="5D9352AE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av </w:t>
      </w:r>
      <w:r>
        <w:rPr>
          <w:rFonts w:cstheme="minorHAnsi"/>
          <w:szCs w:val="22"/>
        </w:rPr>
        <w:t>vårdledaren (koordinatorn) på neontalvårdsenheten.</w:t>
      </w:r>
      <w:r w:rsidRPr="009C497C">
        <w:rPr>
          <w:rFonts w:cstheme="minorHAnsi"/>
          <w:szCs w:val="22"/>
        </w:rPr>
        <w:t xml:space="preserve"> </w:t>
      </w:r>
    </w:p>
    <w:p w14:paraId="78AFC677" w14:textId="77777777" w:rsidR="00AA0844" w:rsidRPr="009C497C" w:rsidRDefault="00AA0844" w:rsidP="00AA0844">
      <w:pPr>
        <w:numPr>
          <w:ilvl w:val="1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på namngiven vårdcentral i hemorten som anlitar Karolinska Universitetslaboratoriet (se broschyr) </w:t>
      </w:r>
    </w:p>
    <w:p w14:paraId="0A5DBDD1" w14:textId="77777777" w:rsidR="00AA0844" w:rsidRPr="009C497C" w:rsidRDefault="00AA0844" w:rsidP="00AA0844">
      <w:pPr>
        <w:numPr>
          <w:ilvl w:val="0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Fyller i </w:t>
      </w:r>
      <w:r>
        <w:rPr>
          <w:rFonts w:cstheme="minorHAnsi"/>
          <w:szCs w:val="22"/>
        </w:rPr>
        <w:t xml:space="preserve">på </w:t>
      </w:r>
      <w:r w:rsidRPr="009C497C">
        <w:rPr>
          <w:rFonts w:cstheme="minorHAnsi"/>
          <w:szCs w:val="22"/>
        </w:rPr>
        <w:t xml:space="preserve">hälsodeklarationen om och när negativt svar inkommit </w:t>
      </w:r>
      <w:r>
        <w:rPr>
          <w:rFonts w:cstheme="minorHAnsi"/>
          <w:szCs w:val="22"/>
        </w:rPr>
        <w:t>på blodprov (Hepatit B, C, HIV, HTLV)</w:t>
      </w:r>
    </w:p>
    <w:p w14:paraId="4947B4B2" w14:textId="77777777" w:rsidR="00AA0844" w:rsidRDefault="00AA0844" w:rsidP="00AA0844">
      <w:pPr>
        <w:numPr>
          <w:ilvl w:val="0"/>
          <w:numId w:val="6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Diskuterar </w:t>
      </w:r>
      <w:r>
        <w:rPr>
          <w:rFonts w:cstheme="minorHAnsi"/>
          <w:szCs w:val="22"/>
        </w:rPr>
        <w:t xml:space="preserve">vid behov </w:t>
      </w:r>
      <w:r w:rsidRPr="009C497C">
        <w:rPr>
          <w:rFonts w:cstheme="minorHAnsi"/>
          <w:szCs w:val="22"/>
        </w:rPr>
        <w:t>den ifyllda Hälsodeklarationen</w:t>
      </w:r>
      <w:r>
        <w:rPr>
          <w:rFonts w:cstheme="minorHAnsi"/>
          <w:szCs w:val="22"/>
        </w:rPr>
        <w:t xml:space="preserve"> samt provsvar</w:t>
      </w:r>
      <w:r w:rsidRPr="009C497C">
        <w:rPr>
          <w:rFonts w:cstheme="minorHAnsi"/>
          <w:szCs w:val="22"/>
        </w:rPr>
        <w:t xml:space="preserve"> med ansvarig läkare på MMC</w:t>
      </w:r>
    </w:p>
    <w:p w14:paraId="5EEBEC3A" w14:textId="77777777" w:rsidR="00AA0844" w:rsidRPr="00BF2F3F" w:rsidRDefault="00AA0844" w:rsidP="00AA0844">
      <w:pPr>
        <w:numPr>
          <w:ilvl w:val="0"/>
          <w:numId w:val="6"/>
        </w:numPr>
        <w:rPr>
          <w:rFonts w:cstheme="minorBidi"/>
        </w:rPr>
      </w:pPr>
      <w:r w:rsidRPr="60F8114D">
        <w:rPr>
          <w:rFonts w:cstheme="minorBidi"/>
        </w:rPr>
        <w:t xml:space="preserve">Då donatorn är godkänd läggs hälsodeklarationen i mapp ”väntar på mjölk” och infrysningskärl med etiketter för att samla mjölk samt handsprit skickas hem </w:t>
      </w:r>
    </w:p>
    <w:p w14:paraId="1BD24590" w14:textId="77777777" w:rsidR="00AA0844" w:rsidRPr="00BF2F3F" w:rsidRDefault="00AA0844" w:rsidP="00AA0844">
      <w:pPr>
        <w:numPr>
          <w:ilvl w:val="0"/>
          <w:numId w:val="6"/>
        </w:numPr>
        <w:rPr>
          <w:rFonts w:eastAsiaTheme="minorEastAsia" w:cstheme="minorBidi"/>
          <w:szCs w:val="22"/>
        </w:rPr>
      </w:pPr>
      <w:r w:rsidRPr="60F8114D">
        <w:rPr>
          <w:rFonts w:cstheme="minorBidi"/>
        </w:rPr>
        <w:t>Dessa skall sedan arkiveras i Take Care</w:t>
      </w:r>
    </w:p>
    <w:p w14:paraId="6CC36CA4" w14:textId="77777777" w:rsidR="00AA0844" w:rsidRPr="009C497C" w:rsidRDefault="00AA0844" w:rsidP="00AA0844">
      <w:pPr>
        <w:rPr>
          <w:rFonts w:eastAsiaTheme="minorEastAsia" w:cstheme="minorBidi"/>
          <w:szCs w:val="22"/>
        </w:rPr>
      </w:pPr>
    </w:p>
    <w:p w14:paraId="202BCCC9" w14:textId="09EC3FED" w:rsidR="00AA0844" w:rsidRPr="009C497C" w:rsidRDefault="00AA0844" w:rsidP="00AF7EFB">
      <w:pPr>
        <w:pStyle w:val="Rubrik2"/>
        <w:rPr>
          <w:rFonts w:eastAsia="Calibri"/>
        </w:rPr>
      </w:pPr>
      <w:r w:rsidRPr="60F8114D">
        <w:rPr>
          <w:rFonts w:eastAsiaTheme="minorEastAsia" w:cstheme="minorBidi"/>
        </w:rPr>
        <w:t xml:space="preserve">      </w:t>
      </w:r>
      <w:bookmarkStart w:id="3" w:name="_Toc116394823"/>
      <w:r w:rsidRPr="60F8114D">
        <w:rPr>
          <w:rFonts w:eastAsia="Calibri"/>
        </w:rPr>
        <w:t>Innan mjölken godkänts</w:t>
      </w:r>
      <w:bookmarkEnd w:id="3"/>
    </w:p>
    <w:p w14:paraId="4B5C0293" w14:textId="77777777" w:rsidR="00AA0844" w:rsidRPr="009C497C" w:rsidRDefault="00AA0844" w:rsidP="00AA0844">
      <w:pPr>
        <w:rPr>
          <w:rFonts w:eastAsiaTheme="minorEastAsia" w:cstheme="minorBidi"/>
          <w:i/>
          <w:iCs/>
          <w:szCs w:val="22"/>
        </w:rPr>
      </w:pPr>
    </w:p>
    <w:p w14:paraId="23DBAD27" w14:textId="77777777" w:rsidR="00AA0844" w:rsidRPr="009C497C" w:rsidRDefault="00AA0844" w:rsidP="00AA0844">
      <w:pPr>
        <w:numPr>
          <w:ilvl w:val="0"/>
          <w:numId w:val="7"/>
        </w:numPr>
        <w:rPr>
          <w:rFonts w:cstheme="minorBidi"/>
        </w:rPr>
      </w:pPr>
      <w:r w:rsidRPr="60F8114D">
        <w:rPr>
          <w:rFonts w:ascii="Calibri" w:eastAsia="Calibri" w:hAnsi="Calibri" w:cs="Calibri"/>
          <w:szCs w:val="22"/>
        </w:rPr>
        <w:t xml:space="preserve">När Hälsodeklarationen och blodprov är godkända, meddelar assistenten donatorn </w:t>
      </w:r>
      <w:r w:rsidRPr="60F8114D">
        <w:rPr>
          <w:rFonts w:cstheme="minorBidi"/>
        </w:rPr>
        <w:t>resultatet och uppmanar henne till att börja samla mjölk</w:t>
      </w:r>
    </w:p>
    <w:p w14:paraId="3D8E6C49" w14:textId="77777777" w:rsidR="00AA0844" w:rsidRPr="009C497C" w:rsidRDefault="00AA0844" w:rsidP="00AA0844">
      <w:pPr>
        <w:numPr>
          <w:ilvl w:val="0"/>
          <w:numId w:val="7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Ger instruktioner (muntlig och skriftlig) om pumpning, märkning av kärl och förvaring av mjölken </w:t>
      </w:r>
    </w:p>
    <w:p w14:paraId="1BDD126D" w14:textId="77777777" w:rsidR="00AA0844" w:rsidRPr="009C497C" w:rsidRDefault="00AA0844" w:rsidP="00AA0844">
      <w:pPr>
        <w:pStyle w:val="Liststycke"/>
        <w:numPr>
          <w:ilvl w:val="0"/>
          <w:numId w:val="8"/>
        </w:numPr>
        <w:rPr>
          <w:szCs w:val="24"/>
        </w:rPr>
      </w:pPr>
      <w:r w:rsidRPr="009C497C">
        <w:rPr>
          <w:szCs w:val="24"/>
        </w:rPr>
        <w:t xml:space="preserve"> </w:t>
      </w:r>
      <w:r>
        <w:rPr>
          <w:szCs w:val="24"/>
        </w:rPr>
        <w:t>Donator</w:t>
      </w:r>
      <w:r w:rsidRPr="009C497C">
        <w:rPr>
          <w:szCs w:val="24"/>
        </w:rPr>
        <w:t xml:space="preserve">n </w:t>
      </w:r>
      <w:r>
        <w:rPr>
          <w:szCs w:val="24"/>
        </w:rPr>
        <w:t>skall använda ett infrysningskärl</w:t>
      </w:r>
      <w:r w:rsidRPr="009C497C">
        <w:rPr>
          <w:szCs w:val="24"/>
        </w:rPr>
        <w:t xml:space="preserve"> per dygn</w:t>
      </w:r>
    </w:p>
    <w:p w14:paraId="0B189447" w14:textId="77777777" w:rsidR="00AA0844" w:rsidRPr="009C497C" w:rsidRDefault="00AA0844" w:rsidP="00AA0844">
      <w:pPr>
        <w:pStyle w:val="Liststycke"/>
        <w:numPr>
          <w:ilvl w:val="0"/>
          <w:numId w:val="8"/>
        </w:numPr>
        <w:rPr>
          <w:szCs w:val="24"/>
        </w:rPr>
      </w:pPr>
      <w:r>
        <w:rPr>
          <w:szCs w:val="24"/>
        </w:rPr>
        <w:t>Mellan pumpningar förvaras mjölken</w:t>
      </w:r>
      <w:r w:rsidRPr="009C497C">
        <w:rPr>
          <w:szCs w:val="24"/>
        </w:rPr>
        <w:t xml:space="preserve"> i kylskåp</w:t>
      </w:r>
    </w:p>
    <w:p w14:paraId="48FD0F81" w14:textId="77777777" w:rsidR="00AA0844" w:rsidRPr="009C497C" w:rsidRDefault="00AA0844" w:rsidP="00AA0844">
      <w:pPr>
        <w:pStyle w:val="Liststycke"/>
        <w:numPr>
          <w:ilvl w:val="0"/>
          <w:numId w:val="8"/>
        </w:numPr>
        <w:rPr>
          <w:szCs w:val="24"/>
        </w:rPr>
      </w:pPr>
      <w:r w:rsidRPr="009C497C">
        <w:rPr>
          <w:szCs w:val="24"/>
        </w:rPr>
        <w:t>Efter ett</w:t>
      </w:r>
      <w:r>
        <w:rPr>
          <w:szCs w:val="24"/>
        </w:rPr>
        <w:t xml:space="preserve"> dygn placeras infrysningskärlet i frys märkt</w:t>
      </w:r>
      <w:r w:rsidRPr="009C497C">
        <w:rPr>
          <w:szCs w:val="24"/>
        </w:rPr>
        <w:t xml:space="preserve"> med </w:t>
      </w:r>
      <w:r>
        <w:rPr>
          <w:szCs w:val="24"/>
        </w:rPr>
        <w:t>donator</w:t>
      </w:r>
      <w:r w:rsidRPr="009C497C">
        <w:rPr>
          <w:szCs w:val="24"/>
        </w:rPr>
        <w:t>ns namn, personnummer och insamlingsdatum</w:t>
      </w:r>
    </w:p>
    <w:p w14:paraId="2F48AC0B" w14:textId="77777777" w:rsidR="00AA0844" w:rsidRPr="009C497C" w:rsidRDefault="00AA0844" w:rsidP="00AA0844">
      <w:pPr>
        <w:pStyle w:val="Liststycke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Mjölkleverans till </w:t>
      </w:r>
      <w:r w:rsidRPr="009C497C">
        <w:rPr>
          <w:szCs w:val="24"/>
        </w:rPr>
        <w:t>MMC</w:t>
      </w:r>
      <w:r>
        <w:rPr>
          <w:szCs w:val="24"/>
        </w:rPr>
        <w:t xml:space="preserve"> </w:t>
      </w:r>
      <w:r w:rsidRPr="009C497C">
        <w:rPr>
          <w:szCs w:val="24"/>
        </w:rPr>
        <w:t xml:space="preserve">skall ske fryst, antingen via </w:t>
      </w:r>
      <w:r w:rsidRPr="009C497C">
        <w:rPr>
          <w:rFonts w:asciiTheme="minorHAnsi" w:hAnsiTheme="minorHAnsi" w:cstheme="minorHAnsi"/>
        </w:rPr>
        <w:t>MMC´s assistenter</w:t>
      </w:r>
      <w:r>
        <w:rPr>
          <w:szCs w:val="24"/>
        </w:rPr>
        <w:t xml:space="preserve"> </w:t>
      </w:r>
      <w:r w:rsidRPr="009C497C">
        <w:rPr>
          <w:szCs w:val="24"/>
        </w:rPr>
        <w:t xml:space="preserve">som hämtar den hos </w:t>
      </w:r>
      <w:r>
        <w:rPr>
          <w:szCs w:val="24"/>
        </w:rPr>
        <w:t>donatorn eller donatorn levererar</w:t>
      </w:r>
      <w:r w:rsidRPr="009C497C">
        <w:rPr>
          <w:szCs w:val="24"/>
        </w:rPr>
        <w:t xml:space="preserve"> själv </w:t>
      </w:r>
    </w:p>
    <w:p w14:paraId="11FCF638" w14:textId="77777777" w:rsidR="00AA0844" w:rsidRPr="009C497C" w:rsidRDefault="00AA0844" w:rsidP="00AA0844">
      <w:pPr>
        <w:pStyle w:val="Liststycke"/>
        <w:numPr>
          <w:ilvl w:val="0"/>
          <w:numId w:val="8"/>
        </w:numPr>
      </w:pPr>
      <w:r>
        <w:t xml:space="preserve">Den första omgången mjölk från varje donator ska levereras inom </w:t>
      </w:r>
      <w:r w:rsidRPr="60F8114D">
        <w:rPr>
          <w:u w:val="single"/>
        </w:rPr>
        <w:t>två veckor</w:t>
      </w:r>
      <w:r>
        <w:t xml:space="preserve"> från urpumpning</w:t>
      </w:r>
    </w:p>
    <w:p w14:paraId="307E7C1D" w14:textId="77777777" w:rsidR="00AA0844" w:rsidRPr="009C497C" w:rsidRDefault="00AA0844" w:rsidP="00AA0844">
      <w:pPr>
        <w:pStyle w:val="Liststycke"/>
        <w:numPr>
          <w:ilvl w:val="0"/>
          <w:numId w:val="8"/>
        </w:numPr>
        <w:rPr>
          <w:szCs w:val="24"/>
        </w:rPr>
      </w:pPr>
      <w:r w:rsidRPr="009C497C">
        <w:rPr>
          <w:szCs w:val="24"/>
        </w:rPr>
        <w:t xml:space="preserve">All mjölk som tas emot på MMC ska levereras i märkta </w:t>
      </w:r>
      <w:r>
        <w:rPr>
          <w:szCs w:val="24"/>
        </w:rPr>
        <w:t>infrysnings</w:t>
      </w:r>
      <w:r w:rsidRPr="009C497C">
        <w:rPr>
          <w:szCs w:val="24"/>
        </w:rPr>
        <w:t xml:space="preserve">kärl </w:t>
      </w:r>
    </w:p>
    <w:p w14:paraId="7F6C4018" w14:textId="79BCFC3C" w:rsidR="00AA0844" w:rsidRPr="00AA0844" w:rsidRDefault="00AA0844" w:rsidP="00AA0844">
      <w:pPr>
        <w:pStyle w:val="Liststycke"/>
        <w:numPr>
          <w:ilvl w:val="0"/>
          <w:numId w:val="8"/>
        </w:numPr>
        <w:rPr>
          <w:szCs w:val="24"/>
        </w:rPr>
      </w:pPr>
      <w:r w:rsidRPr="009C497C">
        <w:rPr>
          <w:szCs w:val="24"/>
        </w:rPr>
        <w:t xml:space="preserve">Den mjölk som lämnas in vid ett tillfälle är </w:t>
      </w:r>
      <w:r w:rsidRPr="009C497C">
        <w:rPr>
          <w:szCs w:val="24"/>
          <w:u w:val="single"/>
        </w:rPr>
        <w:t xml:space="preserve">en </w:t>
      </w:r>
      <w:r>
        <w:rPr>
          <w:szCs w:val="24"/>
          <w:u w:val="single"/>
        </w:rPr>
        <w:t>batch</w:t>
      </w:r>
    </w:p>
    <w:p w14:paraId="2048D4F0" w14:textId="77777777" w:rsidR="00AA0844" w:rsidRPr="00AF7EFB" w:rsidRDefault="00AA0844" w:rsidP="00AF7EFB">
      <w:pPr>
        <w:pStyle w:val="Rubrik2"/>
      </w:pPr>
      <w:bookmarkStart w:id="4" w:name="_Toc116394824"/>
      <w:r w:rsidRPr="00AF7EFB">
        <w:lastRenderedPageBreak/>
        <w:t>Hygienråd till donatorn</w:t>
      </w:r>
      <w:bookmarkEnd w:id="4"/>
      <w:r w:rsidRPr="00AF7EFB">
        <w:tab/>
      </w:r>
      <w:r w:rsidRPr="00AF7EFB">
        <w:tab/>
      </w:r>
    </w:p>
    <w:p w14:paraId="251DABD2" w14:textId="1740BE19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>Tvätta händerna noggrant med tvål</w:t>
      </w:r>
      <w:r>
        <w:rPr>
          <w:rFonts w:asciiTheme="minorHAnsi" w:hAnsiTheme="minorHAnsi" w:cstheme="minorHAnsi"/>
        </w:rPr>
        <w:t xml:space="preserve"> och vatten omedelbart innan </w:t>
      </w:r>
      <w:r w:rsidR="00CD2A04">
        <w:rPr>
          <w:rFonts w:asciiTheme="minorHAnsi" w:hAnsiTheme="minorHAnsi" w:cstheme="minorHAnsi"/>
        </w:rPr>
        <w:t>d</w:t>
      </w:r>
      <w:r>
        <w:rPr>
          <w:rFonts w:asciiTheme="minorHAnsi" w:hAnsiTheme="minorHAnsi" w:cstheme="minorHAnsi"/>
        </w:rPr>
        <w:t xml:space="preserve">u ska pumpa </w:t>
      </w:r>
      <w:r w:rsidRPr="009C497C">
        <w:rPr>
          <w:rFonts w:asciiTheme="minorHAnsi" w:hAnsiTheme="minorHAnsi" w:cstheme="minorHAnsi"/>
        </w:rPr>
        <w:t xml:space="preserve">ur </w:t>
      </w:r>
    </w:p>
    <w:p w14:paraId="7E555D58" w14:textId="77777777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 xml:space="preserve">Torka händerna </w:t>
      </w:r>
      <w:r>
        <w:rPr>
          <w:rFonts w:asciiTheme="minorHAnsi" w:hAnsiTheme="minorHAnsi" w:cstheme="minorHAnsi"/>
        </w:rPr>
        <w:t>med ren handduk</w:t>
      </w:r>
    </w:p>
    <w:p w14:paraId="2BEAF2CE" w14:textId="77777777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Desinfektera händerna noggrant</w:t>
      </w:r>
      <w:r w:rsidRPr="009C497C">
        <w:rPr>
          <w:rFonts w:asciiTheme="minorHAnsi" w:hAnsiTheme="minorHAnsi" w:cstheme="minorHAnsi"/>
        </w:rPr>
        <w:t xml:space="preserve"> med handsprit</w:t>
      </w:r>
    </w:p>
    <w:p w14:paraId="6F7189CC" w14:textId="77777777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>Ta fram pumpflaska, brösttratt och andra tillbehör till pumpsetet (alla delar ska vara diskade och torra) och montera ihop dem</w:t>
      </w:r>
    </w:p>
    <w:p w14:paraId="71C04374" w14:textId="77777777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>Tvätta bröstvårta och vårtgård med en ren tvä</w:t>
      </w:r>
      <w:r>
        <w:rPr>
          <w:rFonts w:asciiTheme="minorHAnsi" w:hAnsiTheme="minorHAnsi" w:cstheme="minorHAnsi"/>
        </w:rPr>
        <w:t>ttlapp/handduk och ljummet</w:t>
      </w:r>
      <w:r w:rsidRPr="009C497C">
        <w:rPr>
          <w:rFonts w:asciiTheme="minorHAnsi" w:hAnsiTheme="minorHAnsi" w:cstheme="minorHAnsi"/>
        </w:rPr>
        <w:t xml:space="preserve"> vatten</w:t>
      </w:r>
    </w:p>
    <w:p w14:paraId="77E8AC27" w14:textId="77777777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>Torka noggrant</w:t>
      </w:r>
      <w:r>
        <w:rPr>
          <w:rFonts w:asciiTheme="minorHAnsi" w:hAnsiTheme="minorHAnsi" w:cstheme="minorHAnsi"/>
        </w:rPr>
        <w:t xml:space="preserve"> med ren handduk</w:t>
      </w:r>
    </w:p>
    <w:p w14:paraId="34214D7A" w14:textId="77777777" w:rsidR="00AA0844" w:rsidRPr="009C497C" w:rsidRDefault="00AA0844" w:rsidP="00AA0844">
      <w:pPr>
        <w:pStyle w:val="Liststycke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i/>
        </w:rPr>
      </w:pPr>
      <w:r w:rsidRPr="009C497C">
        <w:rPr>
          <w:rFonts w:asciiTheme="minorHAnsi" w:hAnsiTheme="minorHAnsi" w:cstheme="minorHAnsi"/>
        </w:rPr>
        <w:t>Pumpa ur</w:t>
      </w:r>
    </w:p>
    <w:p w14:paraId="7CA61E27" w14:textId="77777777" w:rsidR="00AA0844" w:rsidRPr="009C497C" w:rsidRDefault="00AA0844" w:rsidP="00AA0844">
      <w:pPr>
        <w:rPr>
          <w:szCs w:val="24"/>
        </w:rPr>
      </w:pPr>
    </w:p>
    <w:p w14:paraId="21E4B0D8" w14:textId="4B0D82BC" w:rsidR="00AA0844" w:rsidRPr="009C497C" w:rsidRDefault="00AA0844" w:rsidP="00AF7EFB">
      <w:pPr>
        <w:pStyle w:val="Rubrik2"/>
      </w:pPr>
      <w:bookmarkStart w:id="5" w:name="_Toc116394825"/>
      <w:r w:rsidRPr="009C497C">
        <w:t xml:space="preserve">När den första mjölksatsen från en </w:t>
      </w:r>
      <w:r>
        <w:t xml:space="preserve">donator </w:t>
      </w:r>
      <w:r w:rsidRPr="009C497C">
        <w:t>lämnats</w:t>
      </w:r>
      <w:bookmarkEnd w:id="5"/>
    </w:p>
    <w:p w14:paraId="5D611340" w14:textId="77777777" w:rsidR="00AA0844" w:rsidRPr="009C497C" w:rsidRDefault="00AA0844" w:rsidP="00AA0844">
      <w:pPr>
        <w:rPr>
          <w:i/>
          <w:szCs w:val="24"/>
        </w:rPr>
      </w:pPr>
    </w:p>
    <w:p w14:paraId="702C74B6" w14:textId="77777777" w:rsidR="00AA0844" w:rsidRPr="009C497C" w:rsidRDefault="00AA0844" w:rsidP="00AA0844">
      <w:pPr>
        <w:numPr>
          <w:ilvl w:val="0"/>
          <w:numId w:val="7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Donatorn</w:t>
      </w:r>
      <w:r w:rsidRPr="009C497C">
        <w:rPr>
          <w:rFonts w:cstheme="minorHAnsi"/>
          <w:szCs w:val="22"/>
        </w:rPr>
        <w:t xml:space="preserve"> förses fortsättningsvis med</w:t>
      </w:r>
      <w:r>
        <w:rPr>
          <w:rFonts w:cstheme="minorHAnsi"/>
          <w:szCs w:val="22"/>
        </w:rPr>
        <w:t xml:space="preserve"> infrysnings</w:t>
      </w:r>
      <w:r w:rsidRPr="009C497C">
        <w:rPr>
          <w:rFonts w:cstheme="minorHAnsi"/>
          <w:szCs w:val="22"/>
        </w:rPr>
        <w:t>kärl för mjölkinsamling</w:t>
      </w:r>
    </w:p>
    <w:p w14:paraId="74864A9F" w14:textId="77777777" w:rsidR="00AA0844" w:rsidRPr="009C497C" w:rsidRDefault="00AA0844" w:rsidP="00AA0844">
      <w:pPr>
        <w:numPr>
          <w:ilvl w:val="0"/>
          <w:numId w:val="7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Infrysnings</w:t>
      </w:r>
      <w:r w:rsidRPr="009C497C">
        <w:rPr>
          <w:rFonts w:cstheme="minorHAnsi"/>
          <w:szCs w:val="22"/>
        </w:rPr>
        <w:t xml:space="preserve">kärlen ska fortsatt vara märkta med </w:t>
      </w:r>
      <w:r>
        <w:rPr>
          <w:rFonts w:cstheme="minorHAnsi"/>
          <w:szCs w:val="22"/>
        </w:rPr>
        <w:t>donatorns</w:t>
      </w:r>
      <w:r w:rsidRPr="009C497C">
        <w:rPr>
          <w:rFonts w:cstheme="minorHAnsi"/>
          <w:szCs w:val="22"/>
        </w:rPr>
        <w:t xml:space="preserve"> namn och insamlingsdatum </w:t>
      </w:r>
    </w:p>
    <w:p w14:paraId="5EE9B42A" w14:textId="32E06394" w:rsidR="00AA0844" w:rsidRPr="009C497C" w:rsidRDefault="00AA0844" w:rsidP="00AA0844">
      <w:pPr>
        <w:numPr>
          <w:ilvl w:val="0"/>
          <w:numId w:val="7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Inlämning av mjölk på MMC sker efter överenskommelse och tas då emot på mottagningsrummet av assistenten, alternativt hämtas mjölken varannan torsdag av MMC</w:t>
      </w:r>
      <w:r w:rsidR="00CD2A04">
        <w:rPr>
          <w:rFonts w:cstheme="minorHAnsi"/>
          <w:szCs w:val="22"/>
        </w:rPr>
        <w:t>:</w:t>
      </w:r>
      <w:r w:rsidRPr="009C497C">
        <w:rPr>
          <w:rFonts w:cstheme="minorHAnsi"/>
          <w:szCs w:val="22"/>
        </w:rPr>
        <w:t>s assistenter</w:t>
      </w:r>
    </w:p>
    <w:p w14:paraId="46B19995" w14:textId="77777777" w:rsidR="00AA0844" w:rsidRPr="009C497C" w:rsidRDefault="00AA0844" w:rsidP="00AA0844">
      <w:pPr>
        <w:numPr>
          <w:ilvl w:val="0"/>
          <w:numId w:val="7"/>
        </w:numPr>
        <w:rPr>
          <w:szCs w:val="24"/>
        </w:rPr>
      </w:pPr>
      <w:r w:rsidRPr="009C497C">
        <w:rPr>
          <w:rFonts w:cstheme="minorHAnsi"/>
          <w:szCs w:val="22"/>
        </w:rPr>
        <w:t xml:space="preserve">Mjölk från varje 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 xml:space="preserve"> ska lämnas in varannan vecka</w:t>
      </w:r>
    </w:p>
    <w:p w14:paraId="265DB94E" w14:textId="77777777" w:rsidR="00AA0844" w:rsidRPr="009C497C" w:rsidRDefault="00AA0844" w:rsidP="00AA0844">
      <w:pPr>
        <w:ind w:left="720"/>
        <w:rPr>
          <w:szCs w:val="24"/>
        </w:rPr>
      </w:pPr>
    </w:p>
    <w:p w14:paraId="6BF05DB2" w14:textId="3629E29A" w:rsidR="00AA0844" w:rsidRPr="009C497C" w:rsidRDefault="00AA0844" w:rsidP="00AF7EFB">
      <w:pPr>
        <w:pStyle w:val="Rubrik2"/>
      </w:pPr>
      <w:bookmarkStart w:id="6" w:name="_Toc116394826"/>
      <w:r w:rsidRPr="009C497C">
        <w:t>Mjölkhantering</w:t>
      </w:r>
      <w:bookmarkEnd w:id="6"/>
    </w:p>
    <w:p w14:paraId="7F476049" w14:textId="77777777" w:rsidR="00AA0844" w:rsidRPr="009C497C" w:rsidRDefault="00AA0844" w:rsidP="00AA0844">
      <w:pPr>
        <w:rPr>
          <w:i/>
          <w:szCs w:val="24"/>
        </w:rPr>
      </w:pPr>
    </w:p>
    <w:p w14:paraId="7045BCA3" w14:textId="77777777" w:rsidR="00AA0844" w:rsidRPr="009C497C" w:rsidRDefault="00AA0844" w:rsidP="00AA0844">
      <w:pPr>
        <w:numPr>
          <w:ilvl w:val="0"/>
          <w:numId w:val="10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Inlämnad mjölk ska pastöriseras så snart som möjligt</w:t>
      </w:r>
    </w:p>
    <w:p w14:paraId="3E62BD9D" w14:textId="77777777" w:rsidR="00AA0844" w:rsidRPr="009C497C" w:rsidRDefault="00AA0844" w:rsidP="00AA0844">
      <w:pPr>
        <w:numPr>
          <w:ilvl w:val="0"/>
          <w:numId w:val="10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När mjölken från en </w:t>
      </w:r>
      <w:r>
        <w:rPr>
          <w:rFonts w:cstheme="minorHAnsi"/>
          <w:szCs w:val="22"/>
        </w:rPr>
        <w:t>batch</w:t>
      </w:r>
      <w:r w:rsidRPr="009C497C">
        <w:rPr>
          <w:rFonts w:cstheme="minorHAnsi"/>
          <w:szCs w:val="22"/>
        </w:rPr>
        <w:t xml:space="preserve"> tinats tas prov för bakteriologisk analys</w:t>
      </w:r>
    </w:p>
    <w:p w14:paraId="6D110860" w14:textId="77777777" w:rsidR="00AA0844" w:rsidRPr="009C497C" w:rsidRDefault="00AA0844" w:rsidP="00AA0844">
      <w:pPr>
        <w:pStyle w:val="Liststycke"/>
        <w:numPr>
          <w:ilvl w:val="1"/>
          <w:numId w:val="10"/>
        </w:numPr>
        <w:spacing w:after="0" w:line="240" w:lineRule="auto"/>
        <w:rPr>
          <w:rFonts w:asciiTheme="minorHAnsi" w:eastAsia="Times New Roman" w:hAnsiTheme="minorHAnsi" w:cstheme="minorBidi"/>
          <w:lang w:eastAsia="sv-SE"/>
        </w:rPr>
      </w:pPr>
      <w:r w:rsidRPr="60F8114D">
        <w:rPr>
          <w:rFonts w:asciiTheme="minorHAnsi" w:eastAsia="Times New Roman" w:hAnsiTheme="minorHAnsi" w:cstheme="minorBidi"/>
          <w:lang w:eastAsia="sv-SE"/>
        </w:rPr>
        <w:t xml:space="preserve">Röret ställs i frys i väntan på provtransport </w:t>
      </w:r>
    </w:p>
    <w:p w14:paraId="417B2AA2" w14:textId="77777777" w:rsidR="00AA0844" w:rsidRPr="009C497C" w:rsidRDefault="00AA0844" w:rsidP="00AA0844">
      <w:pPr>
        <w:pStyle w:val="Liststycke"/>
        <w:numPr>
          <w:ilvl w:val="1"/>
          <w:numId w:val="10"/>
        </w:numPr>
        <w:spacing w:after="0" w:line="240" w:lineRule="auto"/>
        <w:rPr>
          <w:rFonts w:asciiTheme="minorHAnsi" w:eastAsia="Times New Roman" w:hAnsiTheme="minorHAnsi" w:cstheme="minorHAnsi"/>
          <w:lang w:eastAsia="sv-SE"/>
        </w:rPr>
      </w:pPr>
      <w:r>
        <w:rPr>
          <w:rFonts w:asciiTheme="minorHAnsi" w:eastAsia="Times New Roman" w:hAnsiTheme="minorHAnsi" w:cstheme="minorHAnsi"/>
          <w:lang w:eastAsia="sv-SE"/>
        </w:rPr>
        <w:t xml:space="preserve">Provet lämnas till </w:t>
      </w:r>
      <w:r>
        <w:rPr>
          <w:rFonts w:asciiTheme="minorHAnsi" w:hAnsiTheme="minorHAnsi" w:cstheme="minorHAnsi"/>
        </w:rPr>
        <w:t xml:space="preserve">laboratoriet Södersjukhuset måndagar </w:t>
      </w:r>
      <w:r w:rsidRPr="009C497C">
        <w:rPr>
          <w:rFonts w:asciiTheme="minorHAnsi" w:hAnsiTheme="minorHAnsi" w:cstheme="minorHAnsi"/>
        </w:rPr>
        <w:t>med remiss via Take Care</w:t>
      </w:r>
      <w:r>
        <w:rPr>
          <w:rFonts w:asciiTheme="minorHAnsi" w:eastAsia="Times New Roman" w:hAnsiTheme="minorHAnsi" w:cstheme="minorHAnsi"/>
          <w:lang w:eastAsia="sv-SE"/>
        </w:rPr>
        <w:t>.</w:t>
      </w:r>
    </w:p>
    <w:p w14:paraId="2D1F6816" w14:textId="77777777" w:rsidR="00AA0844" w:rsidRPr="009C497C" w:rsidRDefault="00AA0844" w:rsidP="00AA0844">
      <w:pPr>
        <w:numPr>
          <w:ilvl w:val="0"/>
          <w:numId w:val="10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Näringsanalys av mjölken görs på MMC </w:t>
      </w:r>
      <w:r>
        <w:rPr>
          <w:rFonts w:cstheme="minorHAnsi"/>
          <w:szCs w:val="22"/>
        </w:rPr>
        <w:t>vid pastörisering</w:t>
      </w:r>
    </w:p>
    <w:p w14:paraId="28E8E8AA" w14:textId="77777777" w:rsidR="00AA0844" w:rsidRPr="009C497C" w:rsidRDefault="00AA0844" w:rsidP="00AA0844">
      <w:pPr>
        <w:numPr>
          <w:ilvl w:val="0"/>
          <w:numId w:val="10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Mjölken pastöriseras enl. rutin</w:t>
      </w:r>
    </w:p>
    <w:p w14:paraId="0A327EFA" w14:textId="77777777" w:rsidR="00AA0844" w:rsidRPr="009C497C" w:rsidRDefault="00AA0844" w:rsidP="00AA0844">
      <w:pPr>
        <w:numPr>
          <w:ilvl w:val="0"/>
          <w:numId w:val="10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Innan provsvar från bakterieodling har kommit, förvaras den pastöriserade mjölken i frys ”väntar på provsvar”</w:t>
      </w:r>
    </w:p>
    <w:p w14:paraId="4E3DFFA8" w14:textId="77777777" w:rsidR="00AA0844" w:rsidRPr="009C497C" w:rsidRDefault="00AA0844" w:rsidP="00AA0844">
      <w:pPr>
        <w:numPr>
          <w:ilvl w:val="0"/>
          <w:numId w:val="10"/>
        </w:numPr>
        <w:rPr>
          <w:rFonts w:cstheme="minorBidi"/>
        </w:rPr>
      </w:pPr>
      <w:r w:rsidRPr="60F8114D">
        <w:rPr>
          <w:rFonts w:cstheme="minorBidi"/>
        </w:rPr>
        <w:t>När godkänt bakteriologiskt odlingssvar har kommit flyttas mjölken till frys ”pastöriserad mjölk”</w:t>
      </w:r>
    </w:p>
    <w:p w14:paraId="3B85AAC5" w14:textId="77777777" w:rsidR="00AA0844" w:rsidRPr="009C497C" w:rsidRDefault="00AA0844" w:rsidP="00AA0844">
      <w:pPr>
        <w:ind w:left="720"/>
        <w:rPr>
          <w:rFonts w:cstheme="minorHAnsi"/>
          <w:szCs w:val="22"/>
        </w:rPr>
      </w:pPr>
    </w:p>
    <w:p w14:paraId="11F52023" w14:textId="77777777" w:rsidR="00AA0844" w:rsidRPr="009C497C" w:rsidRDefault="00AA0844" w:rsidP="00AA0844">
      <w:pPr>
        <w:ind w:left="720"/>
        <w:rPr>
          <w:szCs w:val="24"/>
        </w:rPr>
      </w:pPr>
    </w:p>
    <w:p w14:paraId="03DE86A8" w14:textId="06B3CCA7" w:rsidR="00AA0844" w:rsidRPr="009C497C" w:rsidRDefault="00AA0844" w:rsidP="00AF7EFB">
      <w:pPr>
        <w:pStyle w:val="Rubrik2"/>
        <w:rPr>
          <w:rFonts w:eastAsia="Calibri"/>
          <w:lang w:eastAsia="en-US"/>
        </w:rPr>
      </w:pPr>
      <w:r>
        <w:t xml:space="preserve"> </w:t>
      </w:r>
      <w:bookmarkStart w:id="7" w:name="_Toc116394827"/>
      <w:r w:rsidRPr="009C497C">
        <w:t>Åtgärder då bakteriologisk analys av givarmjölk gett resultatet "</w:t>
      </w:r>
      <w:r w:rsidRPr="009C497C">
        <w:rPr>
          <w:u w:val="single"/>
        </w:rPr>
        <w:t>Inte godkänd</w:t>
      </w:r>
      <w:r w:rsidRPr="009C497C">
        <w:t>"</w:t>
      </w:r>
      <w:bookmarkEnd w:id="7"/>
    </w:p>
    <w:p w14:paraId="0AE08764" w14:textId="77777777" w:rsidR="00AA0844" w:rsidRPr="009C497C" w:rsidRDefault="00AA0844" w:rsidP="00AA0844">
      <w:pPr>
        <w:rPr>
          <w:rFonts w:ascii="Tahoma" w:hAnsi="Tahoma" w:cs="Tahoma"/>
          <w:color w:val="000000"/>
          <w:sz w:val="20"/>
        </w:rPr>
      </w:pPr>
      <w:r w:rsidRPr="009C497C">
        <w:rPr>
          <w:rFonts w:ascii="Tahoma" w:hAnsi="Tahoma" w:cs="Tahoma"/>
          <w:color w:val="000000"/>
          <w:sz w:val="20"/>
        </w:rPr>
        <w:t> </w:t>
      </w:r>
    </w:p>
    <w:p w14:paraId="62B6CF2F" w14:textId="77777777" w:rsidR="00AA0844" w:rsidRPr="009C497C" w:rsidRDefault="00AA0844" w:rsidP="00AA0844">
      <w:pPr>
        <w:rPr>
          <w:rFonts w:cstheme="minorBidi"/>
          <w:color w:val="000000"/>
        </w:rPr>
      </w:pPr>
      <w:r w:rsidRPr="60F8114D">
        <w:rPr>
          <w:rFonts w:cstheme="minorBidi"/>
          <w:color w:val="000000" w:themeColor="text1"/>
        </w:rPr>
        <w:t xml:space="preserve">              Den aktuella satsen av donerad mjölk (Bmd) tinas och kasseras.</w:t>
      </w:r>
    </w:p>
    <w:p w14:paraId="1A371F55" w14:textId="77777777" w:rsidR="00AA0844" w:rsidRPr="009C497C" w:rsidRDefault="00AA0844" w:rsidP="00AA0844">
      <w:pPr>
        <w:rPr>
          <w:rFonts w:cstheme="minorBidi"/>
          <w:color w:val="000000"/>
        </w:rPr>
      </w:pPr>
      <w:r w:rsidRPr="60F8114D">
        <w:rPr>
          <w:rFonts w:cstheme="minorBidi"/>
          <w:color w:val="000000" w:themeColor="text1"/>
        </w:rPr>
        <w:t xml:space="preserve">              Detta dokumenteras i donators pappersjournal.</w:t>
      </w:r>
    </w:p>
    <w:p w14:paraId="4FB9D0E0" w14:textId="77777777" w:rsidR="00AA0844" w:rsidRPr="009C497C" w:rsidRDefault="00AA0844" w:rsidP="00AA0844">
      <w:pPr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 xml:space="preserve">              D</w:t>
      </w:r>
      <w:r>
        <w:rPr>
          <w:rFonts w:cstheme="minorHAnsi"/>
          <w:szCs w:val="22"/>
        </w:rPr>
        <w:t>onatorn</w:t>
      </w:r>
      <w:r w:rsidRPr="009C497C">
        <w:rPr>
          <w:rFonts w:cstheme="minorHAnsi"/>
          <w:color w:val="000000"/>
          <w:szCs w:val="22"/>
        </w:rPr>
        <w:t xml:space="preserve"> kontaktas av personal på MMC. Hon skall få information om:</w:t>
      </w:r>
    </w:p>
    <w:p w14:paraId="268F08C7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>A</w:t>
      </w:r>
      <w:r w:rsidRPr="009C497C">
        <w:rPr>
          <w:rFonts w:cstheme="minorHAnsi"/>
          <w:color w:val="000000"/>
          <w:szCs w:val="22"/>
        </w:rPr>
        <w:t xml:space="preserve">tt det var för mycket bakterier i denna sats av mjölk för att den skulle bli godkänd och att satsen därför kasserats </w:t>
      </w:r>
    </w:p>
    <w:p w14:paraId="5850873E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>A</w:t>
      </w:r>
      <w:r w:rsidRPr="009C497C">
        <w:rPr>
          <w:rFonts w:cstheme="minorHAnsi"/>
          <w:color w:val="000000"/>
          <w:szCs w:val="22"/>
        </w:rPr>
        <w:t xml:space="preserve">tt det inte betyder att andra satser av mjölk har innehållit, eller kommer att innehålla, för mycket bakterier; detta kan vara en engångsföreteelse </w:t>
      </w:r>
    </w:p>
    <w:p w14:paraId="24614445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>A</w:t>
      </w:r>
      <w:r w:rsidRPr="009C497C">
        <w:rPr>
          <w:rFonts w:cstheme="minorHAnsi"/>
          <w:color w:val="000000"/>
          <w:szCs w:val="22"/>
        </w:rPr>
        <w:t>tt hennes mjölk inte är farlig för det</w:t>
      </w:r>
      <w:r>
        <w:rPr>
          <w:rFonts w:cstheme="minorHAnsi"/>
          <w:color w:val="000000"/>
          <w:szCs w:val="22"/>
        </w:rPr>
        <w:t xml:space="preserve"> egna barnet, men kan vara</w:t>
      </w:r>
      <w:r w:rsidRPr="009C497C">
        <w:rPr>
          <w:rFonts w:cstheme="minorHAnsi"/>
          <w:color w:val="000000"/>
          <w:szCs w:val="22"/>
        </w:rPr>
        <w:t xml:space="preserve"> olämplig för de förtidigt födda barnen på neonatalavdelningen </w:t>
      </w:r>
    </w:p>
    <w:p w14:paraId="4E72FFE7" w14:textId="77777777" w:rsidR="00AA0844" w:rsidRPr="00AA0844" w:rsidRDefault="00AA0844" w:rsidP="00AA0844">
      <w:pPr>
        <w:rPr>
          <w:szCs w:val="24"/>
        </w:rPr>
      </w:pPr>
    </w:p>
    <w:p w14:paraId="4FE086B1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lastRenderedPageBreak/>
        <w:t>A</w:t>
      </w:r>
      <w:r w:rsidRPr="009C497C">
        <w:rPr>
          <w:rFonts w:cstheme="minorHAnsi"/>
          <w:color w:val="000000"/>
          <w:szCs w:val="22"/>
        </w:rPr>
        <w:t xml:space="preserve">tt hon är välkommen att lämna mjölk igen, men att vi vill att hon är extra noga med sin hand- och brösthygien vid varje pumpning </w:t>
      </w:r>
    </w:p>
    <w:p w14:paraId="739C1EB2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>A</w:t>
      </w:r>
      <w:r w:rsidRPr="009C497C">
        <w:rPr>
          <w:rFonts w:cstheme="minorHAnsi"/>
          <w:color w:val="000000"/>
          <w:szCs w:val="22"/>
        </w:rPr>
        <w:t xml:space="preserve">tt vi tar bakterieodlingsprov på varje </w:t>
      </w:r>
      <w:r>
        <w:rPr>
          <w:rFonts w:cstheme="minorHAnsi"/>
          <w:color w:val="000000"/>
          <w:szCs w:val="22"/>
        </w:rPr>
        <w:t>inlämnad sats av mjölk</w:t>
      </w:r>
      <w:r w:rsidRPr="009C497C">
        <w:rPr>
          <w:rFonts w:cstheme="minorHAnsi"/>
          <w:color w:val="000000"/>
          <w:szCs w:val="22"/>
        </w:rPr>
        <w:t xml:space="preserve"> och att om ytterligare en sats innehåller för mycket bakterier så kan hon tyvärr inte få fortsätta som </w:t>
      </w:r>
      <w:r>
        <w:rPr>
          <w:rFonts w:cstheme="minorHAnsi"/>
          <w:color w:val="000000"/>
          <w:szCs w:val="22"/>
        </w:rPr>
        <w:t>donator</w:t>
      </w:r>
      <w:r w:rsidRPr="009C497C">
        <w:rPr>
          <w:rFonts w:cstheme="minorHAnsi"/>
          <w:color w:val="000000"/>
          <w:szCs w:val="22"/>
        </w:rPr>
        <w:t xml:space="preserve"> </w:t>
      </w:r>
    </w:p>
    <w:p w14:paraId="4752902B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>A</w:t>
      </w:r>
      <w:r w:rsidRPr="009C497C">
        <w:rPr>
          <w:rFonts w:cstheme="minorHAnsi"/>
          <w:color w:val="000000"/>
          <w:szCs w:val="22"/>
        </w:rPr>
        <w:t xml:space="preserve">tt vi hoppas att detta var en tillfällighet och att vi önskar att vi kan ha henne kvar som </w:t>
      </w:r>
      <w:r>
        <w:rPr>
          <w:rFonts w:cstheme="minorHAnsi"/>
          <w:color w:val="000000"/>
          <w:szCs w:val="22"/>
        </w:rPr>
        <w:t>donator</w:t>
      </w:r>
      <w:r w:rsidRPr="009C497C">
        <w:rPr>
          <w:rFonts w:cstheme="minorHAnsi"/>
          <w:color w:val="000000"/>
          <w:szCs w:val="22"/>
        </w:rPr>
        <w:t xml:space="preserve">, men att vi också måste tänka på de förtidigt födda barnen på neonatalavdelningen </w:t>
      </w:r>
    </w:p>
    <w:p w14:paraId="4571A50D" w14:textId="77777777" w:rsidR="00AA0844" w:rsidRPr="009C497C" w:rsidRDefault="00AA0844" w:rsidP="00AA0844">
      <w:pPr>
        <w:numPr>
          <w:ilvl w:val="0"/>
          <w:numId w:val="12"/>
        </w:numPr>
        <w:spacing w:before="100" w:beforeAutospacing="1" w:after="100" w:afterAutospacing="1"/>
        <w:rPr>
          <w:rFonts w:cstheme="minorHAnsi"/>
          <w:color w:val="000000"/>
          <w:szCs w:val="22"/>
        </w:rPr>
      </w:pPr>
      <w:r>
        <w:rPr>
          <w:rFonts w:cstheme="minorHAnsi"/>
          <w:color w:val="000000"/>
          <w:szCs w:val="22"/>
        </w:rPr>
        <w:t>A</w:t>
      </w:r>
      <w:r w:rsidRPr="009C497C">
        <w:rPr>
          <w:rFonts w:cstheme="minorHAnsi"/>
          <w:color w:val="000000"/>
          <w:szCs w:val="22"/>
        </w:rPr>
        <w:t>tt om hon har något problem med bröstvårtorna, t.ex. sår eller sprickor, så ska hon kontakta barnmorska på MVC</w:t>
      </w:r>
    </w:p>
    <w:p w14:paraId="3E87D377" w14:textId="77777777" w:rsidR="00AF7EFB" w:rsidRDefault="00AF7EFB" w:rsidP="00AA0844">
      <w:pPr>
        <w:rPr>
          <w:i/>
          <w:color w:val="000000"/>
          <w:szCs w:val="24"/>
        </w:rPr>
      </w:pPr>
    </w:p>
    <w:p w14:paraId="2A0CAC87" w14:textId="4BF2D951" w:rsidR="00AA0844" w:rsidRPr="00224A2C" w:rsidRDefault="00AA0844" w:rsidP="00AF7EFB">
      <w:pPr>
        <w:pStyle w:val="Rubrik2"/>
      </w:pPr>
      <w:bookmarkStart w:id="8" w:name="_Toc116394828"/>
      <w:r w:rsidRPr="00224A2C">
        <w:t>För godkänt bakteriologiskt prov ställs följande krav</w:t>
      </w:r>
      <w:bookmarkEnd w:id="8"/>
    </w:p>
    <w:p w14:paraId="43438EDC" w14:textId="77777777" w:rsidR="00AA0844" w:rsidRPr="00306F58" w:rsidRDefault="00AA0844" w:rsidP="00AA0844">
      <w:pPr>
        <w:rPr>
          <w:rFonts w:cstheme="minorHAnsi"/>
          <w:i/>
          <w:color w:val="C00000"/>
          <w:szCs w:val="22"/>
        </w:rPr>
      </w:pPr>
    </w:p>
    <w:p w14:paraId="11CC6345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C7F39">
        <w:rPr>
          <w:rFonts w:asciiTheme="minorHAnsi" w:hAnsiTheme="minorHAnsi" w:cstheme="minorHAnsi"/>
          <w:sz w:val="22"/>
          <w:szCs w:val="22"/>
        </w:rPr>
        <w:t>För att accepteras som donator ställs följande bakteriologiska krav på mjölkprovet</w:t>
      </w:r>
    </w:p>
    <w:p w14:paraId="6908FD45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C00000"/>
          <w:sz w:val="22"/>
          <w:szCs w:val="22"/>
        </w:rPr>
      </w:pPr>
      <w:r w:rsidRPr="00EC7F3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E92A8B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Inga potentiellt patogena bakterier som ex. betahemolyserande streptokocker grupp A, C eller G, streptokocker grupp B, Listeria eller Salmonella. </w:t>
      </w:r>
    </w:p>
    <w:p w14:paraId="4411CE3E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&lt; 107 cfu/L av Staphylococcus aureus </w:t>
      </w:r>
    </w:p>
    <w:p w14:paraId="7A21FFC1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&lt; 107 cfu/L av gramnegativa stavar tillhörande Enterobacteriaceae </w:t>
      </w:r>
    </w:p>
    <w:p w14:paraId="055D8A26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&lt; 107 cfu/L av Pseudomonas aeruginosa eller andra Pseudomonasarter </w:t>
      </w:r>
    </w:p>
    <w:p w14:paraId="7089912B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&lt; 107 cfu/L av Stenotrophomonas maltophilia </w:t>
      </w:r>
    </w:p>
    <w:p w14:paraId="689315C1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&lt; 107 cfu/L av Acinetobacter </w:t>
      </w:r>
    </w:p>
    <w:p w14:paraId="6DB6861F" w14:textId="77777777" w:rsidR="00AA0844" w:rsidRPr="00EC7F39" w:rsidRDefault="00AA0844" w:rsidP="00AA0844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EC7F39">
        <w:rPr>
          <w:rFonts w:asciiTheme="minorHAnsi" w:hAnsiTheme="minorHAnsi" w:cstheme="minorHAnsi"/>
          <w:color w:val="auto"/>
          <w:sz w:val="22"/>
          <w:szCs w:val="22"/>
        </w:rPr>
        <w:t xml:space="preserve"> För totalantal aeroba bakterier, inklusive t.ex. koagulasnegativa stafylokocker (KNS) eller alfa-streptokocker, finns inget övre gränsvärde. </w:t>
      </w:r>
    </w:p>
    <w:p w14:paraId="0E443A84" w14:textId="77777777" w:rsidR="00AA0844" w:rsidRPr="00EC7F39" w:rsidRDefault="00AA0844" w:rsidP="00AA0844">
      <w:pPr>
        <w:rPr>
          <w:rFonts w:cstheme="minorHAnsi"/>
          <w:szCs w:val="22"/>
        </w:rPr>
      </w:pPr>
      <w:r w:rsidRPr="00EC7F39">
        <w:rPr>
          <w:rFonts w:cstheme="minorHAnsi"/>
          <w:szCs w:val="22"/>
        </w:rPr>
        <w:t xml:space="preserve"> Vid växt av enbart koagulasnegativa stafylokocker (KNS) eller alfa-streptokocker finns inget övre gränsvärde</w:t>
      </w:r>
    </w:p>
    <w:p w14:paraId="6A85991E" w14:textId="77777777" w:rsidR="00AA0844" w:rsidRPr="00EC7F39" w:rsidRDefault="00AA0844" w:rsidP="00AA0844">
      <w:pPr>
        <w:rPr>
          <w:rFonts w:cstheme="minorHAnsi"/>
          <w:szCs w:val="22"/>
        </w:rPr>
      </w:pPr>
      <w:r w:rsidRPr="00EC7F39">
        <w:rPr>
          <w:rFonts w:cstheme="minorHAnsi"/>
          <w:szCs w:val="22"/>
        </w:rPr>
        <w:t xml:space="preserve"> Vid för stor växt kontaktar mikrobiologen MMC för diskussion om provtagningsorsaker</w:t>
      </w:r>
    </w:p>
    <w:p w14:paraId="4806EB9C" w14:textId="77777777" w:rsidR="00AF7EFB" w:rsidRDefault="00AF7EFB" w:rsidP="00AA0844">
      <w:pPr>
        <w:spacing w:line="480" w:lineRule="auto"/>
        <w:rPr>
          <w:i/>
          <w:szCs w:val="24"/>
        </w:rPr>
      </w:pPr>
    </w:p>
    <w:p w14:paraId="7015552F" w14:textId="02D888DB" w:rsidR="00AA0844" w:rsidRPr="00224A2C" w:rsidRDefault="00AA0844" w:rsidP="00AF7EFB">
      <w:pPr>
        <w:pStyle w:val="Rubrik2"/>
      </w:pPr>
      <w:bookmarkStart w:id="9" w:name="_Toc116394829"/>
      <w:r w:rsidRPr="00224A2C">
        <w:t>Märkning av donerad mjölk</w:t>
      </w:r>
      <w:bookmarkEnd w:id="9"/>
    </w:p>
    <w:p w14:paraId="7D71CE60" w14:textId="77777777" w:rsidR="00AA0844" w:rsidRPr="009C497C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I samband med pastörisering skall en kod ges till aktuell mjölk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 xml:space="preserve"> och d</w:t>
      </w:r>
      <w:r>
        <w:rPr>
          <w:rFonts w:cstheme="minorHAnsi"/>
          <w:szCs w:val="22"/>
        </w:rPr>
        <w:t xml:space="preserve">okumenteras i donatorns journal </w:t>
      </w:r>
      <w:r w:rsidRPr="009C497C">
        <w:rPr>
          <w:rFonts w:cstheme="minorHAnsi"/>
          <w:szCs w:val="22"/>
        </w:rPr>
        <w:t xml:space="preserve"> </w:t>
      </w:r>
    </w:p>
    <w:p w14:paraId="12074512" w14:textId="77777777" w:rsidR="00AA0844" w:rsidRPr="009C497C" w:rsidRDefault="00AA0844" w:rsidP="00AA0844">
      <w:pPr>
        <w:rPr>
          <w:rFonts w:cstheme="minorHAnsi"/>
          <w:szCs w:val="22"/>
        </w:rPr>
      </w:pPr>
    </w:p>
    <w:p w14:paraId="3BF17152" w14:textId="77777777" w:rsidR="00AA0844" w:rsidRPr="009C497C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Ex: 13011A1</w:t>
      </w:r>
    </w:p>
    <w:p w14:paraId="38952FF4" w14:textId="77777777" w:rsidR="00AA0844" w:rsidRPr="009C497C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="Times New Roman" w:hAnsi="Times New Roman" w:cs="Times New Roman"/>
          <w:i/>
          <w:iCs/>
          <w:sz w:val="22"/>
          <w:szCs w:val="22"/>
        </w:rPr>
      </w:pPr>
      <w:r w:rsidRPr="60F8114D">
        <w:rPr>
          <w:rFonts w:ascii="Times New Roman" w:hAnsi="Times New Roman" w:cs="Times New Roman"/>
          <w:i/>
          <w:iCs/>
        </w:rPr>
        <w:t xml:space="preserve">  </w:t>
      </w:r>
      <w:r>
        <w:tab/>
      </w:r>
      <w:r>
        <w:tab/>
      </w:r>
      <w:r w:rsidRPr="60F8114D">
        <w:rPr>
          <w:rFonts w:ascii="Times New Roman" w:hAnsi="Times New Roman" w:cs="Times New Roman"/>
          <w:i/>
          <w:iCs/>
          <w:sz w:val="22"/>
          <w:szCs w:val="22"/>
        </w:rPr>
        <w:t xml:space="preserve">   Pastöriserings</w:t>
      </w:r>
      <w:r w:rsidRPr="60F8114D">
        <w:rPr>
          <w:rFonts w:ascii="Times New Roman" w:hAnsi="Times New Roman" w:cs="Times New Roman"/>
          <w:i/>
          <w:iCs/>
        </w:rPr>
        <w:t xml:space="preserve"> </w:t>
      </w:r>
      <w:r>
        <w:tab/>
      </w:r>
      <w:r w:rsidRPr="60F8114D">
        <w:rPr>
          <w:rFonts w:ascii="Times New Roman" w:hAnsi="Times New Roman" w:cs="Times New Roman"/>
          <w:i/>
          <w:iCs/>
          <w:sz w:val="22"/>
          <w:szCs w:val="22"/>
        </w:rPr>
        <w:t>Pastöriserings</w:t>
      </w:r>
      <w:r w:rsidRPr="60F8114D">
        <w:rPr>
          <w:rFonts w:ascii="Times New Roman" w:hAnsi="Times New Roman" w:cs="Times New Roman"/>
          <w:i/>
          <w:iCs/>
        </w:rPr>
        <w:t xml:space="preserve">            </w:t>
      </w:r>
      <w:r w:rsidRPr="60F8114D">
        <w:rPr>
          <w:rFonts w:ascii="Times New Roman" w:hAnsi="Times New Roman" w:cs="Times New Roman"/>
          <w:i/>
          <w:iCs/>
          <w:sz w:val="22"/>
          <w:szCs w:val="22"/>
        </w:rPr>
        <w:t>Givar ID</w:t>
      </w:r>
    </w:p>
    <w:p w14:paraId="4E5D8353" w14:textId="77777777" w:rsidR="00AA0844" w:rsidRPr="009C497C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="Times New Roman" w:hAnsi="Times New Roman" w:cs="Times New Roman"/>
          <w:i/>
          <w:iCs/>
        </w:rPr>
      </w:pPr>
      <w:r w:rsidRPr="009C497C">
        <w:rPr>
          <w:rFonts w:ascii="Times New Roman" w:hAnsi="Times New Roman" w:cs="Times New Roman"/>
          <w:i/>
        </w:rPr>
        <w:tab/>
      </w:r>
      <w:r w:rsidRPr="60F8114D">
        <w:rPr>
          <w:rFonts w:ascii="Times New Roman" w:hAnsi="Times New Roman" w:cs="Times New Roman"/>
          <w:i/>
          <w:iCs/>
          <w:sz w:val="22"/>
          <w:szCs w:val="22"/>
        </w:rPr>
        <w:t xml:space="preserve">  År             månad             sats nr              månad          nr</w:t>
      </w:r>
    </w:p>
    <w:p w14:paraId="7483DF44" w14:textId="77777777" w:rsidR="00AA0844" w:rsidRPr="009C497C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96FA2" wp14:editId="718C715D">
                <wp:simplePos x="0" y="0"/>
                <wp:positionH relativeFrom="column">
                  <wp:posOffset>1919605</wp:posOffset>
                </wp:positionH>
                <wp:positionV relativeFrom="paragraph">
                  <wp:posOffset>45720</wp:posOffset>
                </wp:positionV>
                <wp:extent cx="9525" cy="209550"/>
                <wp:effectExtent l="55880" t="9525" r="48895" b="19050"/>
                <wp:wrapNone/>
                <wp:docPr id="18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765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" o:spid="_x0000_s1026" type="#_x0000_t32" style="position:absolute;margin-left:151.15pt;margin-top:3.6pt;width:.75pt;height:16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E602FC" wp14:editId="1A0D3D50">
                <wp:simplePos x="0" y="0"/>
                <wp:positionH relativeFrom="column">
                  <wp:posOffset>2767330</wp:posOffset>
                </wp:positionH>
                <wp:positionV relativeFrom="paragraph">
                  <wp:posOffset>45720</wp:posOffset>
                </wp:positionV>
                <wp:extent cx="9525" cy="209550"/>
                <wp:effectExtent l="55880" t="9525" r="48895" b="19050"/>
                <wp:wrapNone/>
                <wp:docPr id="1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BC7DA8" id="AutoShape 27" o:spid="_x0000_s1026" type="#_x0000_t32" style="position:absolute;margin-left:217.9pt;margin-top:3.6pt;width:.75pt;height:16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5EFA5" wp14:editId="5DF74EA7">
                <wp:simplePos x="0" y="0"/>
                <wp:positionH relativeFrom="column">
                  <wp:posOffset>3643630</wp:posOffset>
                </wp:positionH>
                <wp:positionV relativeFrom="paragraph">
                  <wp:posOffset>45720</wp:posOffset>
                </wp:positionV>
                <wp:extent cx="9525" cy="209550"/>
                <wp:effectExtent l="55880" t="9525" r="48895" b="19050"/>
                <wp:wrapNone/>
                <wp:docPr id="2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DFAEA" id="AutoShape 28" o:spid="_x0000_s1026" type="#_x0000_t32" style="position:absolute;margin-left:286.9pt;margin-top:3.6pt;width:.75pt;height:16.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9141F8" wp14:editId="269CB71D">
                <wp:simplePos x="0" y="0"/>
                <wp:positionH relativeFrom="column">
                  <wp:posOffset>4196080</wp:posOffset>
                </wp:positionH>
                <wp:positionV relativeFrom="paragraph">
                  <wp:posOffset>45720</wp:posOffset>
                </wp:positionV>
                <wp:extent cx="9525" cy="209550"/>
                <wp:effectExtent l="55880" t="9525" r="48895" b="19050"/>
                <wp:wrapNone/>
                <wp:docPr id="21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B00D5" id="AutoShape 29" o:spid="_x0000_s1026" type="#_x0000_t32" style="position:absolute;margin-left:330.4pt;margin-top:3.6pt;width:.75pt;height:16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i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299C4A" wp14:editId="085DAB09">
                <wp:simplePos x="0" y="0"/>
                <wp:positionH relativeFrom="column">
                  <wp:posOffset>1167130</wp:posOffset>
                </wp:positionH>
                <wp:positionV relativeFrom="paragraph">
                  <wp:posOffset>45720</wp:posOffset>
                </wp:positionV>
                <wp:extent cx="9525" cy="209550"/>
                <wp:effectExtent l="55880" t="9525" r="48895" b="19050"/>
                <wp:wrapNone/>
                <wp:docPr id="2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D351A" id="AutoShape 25" o:spid="_x0000_s1026" type="#_x0000_t32" style="position:absolute;margin-left:91.9pt;margin-top:3.6pt;width:.75pt;height:16.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">
                <v:stroke endarrow="block"/>
              </v:shape>
            </w:pict>
          </mc:Fallback>
        </mc:AlternateContent>
      </w:r>
    </w:p>
    <w:p w14:paraId="021924ED" w14:textId="77777777" w:rsidR="00AA0844" w:rsidRPr="009C497C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="Times New Roman" w:hAnsi="Times New Roman" w:cs="Times New Roman"/>
          <w:i/>
          <w:color w:val="auto"/>
        </w:rPr>
      </w:pPr>
    </w:p>
    <w:tbl>
      <w:tblPr>
        <w:tblStyle w:val="Tabellrutnt"/>
        <w:tblW w:w="5937" w:type="dxa"/>
        <w:tblInd w:w="1581" w:type="dxa"/>
        <w:tblLayout w:type="fixed"/>
        <w:tblLook w:val="04A0" w:firstRow="1" w:lastRow="0" w:firstColumn="1" w:lastColumn="0" w:noHBand="0" w:noVBand="1"/>
      </w:tblPr>
      <w:tblGrid>
        <w:gridCol w:w="1187"/>
        <w:gridCol w:w="1187"/>
        <w:gridCol w:w="1187"/>
        <w:gridCol w:w="1188"/>
        <w:gridCol w:w="1188"/>
      </w:tblGrid>
      <w:tr w:rsidR="00AA0844" w:rsidRPr="009C497C" w14:paraId="46B1EC2B" w14:textId="77777777" w:rsidTr="005B4F00">
        <w:trPr>
          <w:trHeight w:val="480"/>
        </w:trPr>
        <w:tc>
          <w:tcPr>
            <w:tcW w:w="1187" w:type="dxa"/>
          </w:tcPr>
          <w:p w14:paraId="19AA36E5" w14:textId="77777777" w:rsidR="00AA0844" w:rsidRPr="009C497C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 w:rsidRPr="009C497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87" w:type="dxa"/>
          </w:tcPr>
          <w:p w14:paraId="3208BBC6" w14:textId="77777777" w:rsidR="00AA0844" w:rsidRPr="009C497C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 w:rsidRPr="009C497C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187" w:type="dxa"/>
          </w:tcPr>
          <w:p w14:paraId="1418577A" w14:textId="77777777" w:rsidR="00AA0844" w:rsidRPr="009C497C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 w:rsidRPr="009C49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8" w:type="dxa"/>
          </w:tcPr>
          <w:p w14:paraId="04E08DCF" w14:textId="77777777" w:rsidR="00AA0844" w:rsidRPr="009C497C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 w:rsidRPr="009C497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88" w:type="dxa"/>
          </w:tcPr>
          <w:p w14:paraId="35ACF14D" w14:textId="77777777" w:rsidR="00AA0844" w:rsidRPr="009C497C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 w:rsidRPr="009C497C">
              <w:rPr>
                <w:rFonts w:ascii="Times New Roman" w:hAnsi="Times New Roman" w:cs="Times New Roman"/>
              </w:rPr>
              <w:t>1</w:t>
            </w:r>
          </w:p>
        </w:tc>
      </w:tr>
    </w:tbl>
    <w:p w14:paraId="32BDF541" w14:textId="77777777" w:rsidR="00AA0844" w:rsidRPr="009C497C" w:rsidRDefault="00AA0844" w:rsidP="00AA0844">
      <w:pPr>
        <w:spacing w:line="480" w:lineRule="auto"/>
        <w:rPr>
          <w:bCs/>
          <w:color w:val="000000"/>
          <w:szCs w:val="24"/>
        </w:rPr>
      </w:pPr>
    </w:p>
    <w:p w14:paraId="3C768AF7" w14:textId="77777777" w:rsidR="00AA0844" w:rsidRPr="009C497C" w:rsidRDefault="00AA0844" w:rsidP="00AA0844">
      <w:pPr>
        <w:rPr>
          <w:rFonts w:cstheme="minorBidi"/>
        </w:rPr>
      </w:pPr>
      <w:r w:rsidRPr="60F8114D">
        <w:rPr>
          <w:rFonts w:cstheme="minorBidi"/>
        </w:rPr>
        <w:t xml:space="preserve"> 13 = anger år 2013 då donator anmält sig, 01 = anger pastöriseringen utfört i januari, 1 = anger första pastöriseringssats, A = anger månad när donatorn lämnat första satsen, 1 = anger donator nr 1 i januari månad. </w:t>
      </w:r>
    </w:p>
    <w:p w14:paraId="2ABE0318" w14:textId="77777777" w:rsidR="00AA0844" w:rsidRPr="009C497C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När samma 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 xml:space="preserve"> levererar mjölk i februari där tredje satsen mjölk blir pastöriserad i februari, blir koden: 13023A1</w:t>
      </w:r>
    </w:p>
    <w:p w14:paraId="5AD522D1" w14:textId="59DD3E3C" w:rsidR="003A1F38" w:rsidRDefault="003A1F38" w:rsidP="00D76B0A"/>
    <w:p w14:paraId="6879813E" w14:textId="505D8B71" w:rsidR="00AA0844" w:rsidRPr="00224A2C" w:rsidRDefault="00AA0844" w:rsidP="00145623">
      <w:pPr>
        <w:pStyle w:val="Rubrik2"/>
      </w:pPr>
      <w:bookmarkStart w:id="10" w:name="_Toc116394830"/>
      <w:r w:rsidRPr="60F8114D">
        <w:lastRenderedPageBreak/>
        <w:t>Rutiner för förlängd mjölkdonering</w:t>
      </w:r>
      <w:bookmarkEnd w:id="10"/>
    </w:p>
    <w:p w14:paraId="44DD8A40" w14:textId="77777777" w:rsidR="00AA0844" w:rsidRPr="009C497C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I de fall </w:t>
      </w:r>
      <w:r>
        <w:rPr>
          <w:rFonts w:cstheme="minorHAnsi"/>
          <w:szCs w:val="22"/>
        </w:rPr>
        <w:t>donatorn</w:t>
      </w:r>
      <w:r w:rsidRPr="009C497C">
        <w:rPr>
          <w:rFonts w:cstheme="minorHAnsi"/>
          <w:szCs w:val="22"/>
        </w:rPr>
        <w:t xml:space="preserve"> ska fortsätta lämna bröstmjölk längre tid än 3 månader från </w:t>
      </w:r>
      <w:r>
        <w:rPr>
          <w:rFonts w:cstheme="minorHAnsi"/>
          <w:szCs w:val="22"/>
        </w:rPr>
        <w:t xml:space="preserve">tidigare godkänd </w:t>
      </w:r>
      <w:r w:rsidRPr="009C497C">
        <w:rPr>
          <w:rFonts w:cstheme="minorHAnsi"/>
          <w:szCs w:val="22"/>
        </w:rPr>
        <w:t xml:space="preserve">serologisk screening </w:t>
      </w:r>
      <w:r>
        <w:rPr>
          <w:rFonts w:cstheme="minorHAnsi"/>
          <w:szCs w:val="22"/>
        </w:rPr>
        <w:t xml:space="preserve">skall nya </w:t>
      </w:r>
      <w:r w:rsidRPr="009C497C">
        <w:rPr>
          <w:rFonts w:cstheme="minorHAnsi"/>
          <w:szCs w:val="22"/>
        </w:rPr>
        <w:t xml:space="preserve">blodprov avseende HIV-1, HIV-2, HTLV-I, HTLV-II, hepatit B och hepatit C </w:t>
      </w:r>
      <w:r>
        <w:rPr>
          <w:rFonts w:cstheme="minorHAnsi"/>
          <w:szCs w:val="22"/>
        </w:rPr>
        <w:t>tas</w:t>
      </w:r>
      <w:r w:rsidRPr="009C497C">
        <w:rPr>
          <w:rFonts w:cstheme="minorHAnsi"/>
          <w:szCs w:val="22"/>
        </w:rPr>
        <w:t xml:space="preserve"> och mjölken får inte användas förrän de nya negativa svaren finns.</w:t>
      </w:r>
    </w:p>
    <w:p w14:paraId="020D9351" w14:textId="77777777" w:rsidR="00AA0844" w:rsidRPr="009C497C" w:rsidRDefault="00AA0844" w:rsidP="00AA0844">
      <w:pPr>
        <w:rPr>
          <w:szCs w:val="24"/>
        </w:rPr>
      </w:pPr>
    </w:p>
    <w:p w14:paraId="7411429B" w14:textId="6428FA73" w:rsidR="00AA0844" w:rsidRPr="00224A2C" w:rsidRDefault="00AA0844" w:rsidP="00145623">
      <w:pPr>
        <w:pStyle w:val="Rubrik2"/>
      </w:pPr>
      <w:bookmarkStart w:id="11" w:name="_Toc116394831"/>
      <w:r w:rsidRPr="00224A2C">
        <w:t>Rutiner för utbetald ersättning</w:t>
      </w:r>
      <w:bookmarkEnd w:id="11"/>
      <w:r w:rsidRPr="00224A2C">
        <w:tab/>
      </w:r>
      <w:r w:rsidRPr="00224A2C">
        <w:tab/>
      </w:r>
    </w:p>
    <w:p w14:paraId="55351AA9" w14:textId="77777777" w:rsidR="00AA0844" w:rsidRPr="009C497C" w:rsidRDefault="00AA0844" w:rsidP="00AA0844">
      <w:pPr>
        <w:pStyle w:val="Liststycke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asciiTheme="minorHAnsi" w:eastAsia="Times New Roman" w:hAnsiTheme="minorHAnsi" w:cstheme="minorBidi"/>
          <w:lang w:eastAsia="sv-SE"/>
        </w:rPr>
      </w:pPr>
      <w:r w:rsidRPr="60F8114D">
        <w:rPr>
          <w:rFonts w:asciiTheme="minorHAnsi" w:hAnsiTheme="minorHAnsi" w:cstheme="minorBidi"/>
        </w:rPr>
        <w:t>Donator</w:t>
      </w:r>
      <w:r w:rsidRPr="60F8114D">
        <w:rPr>
          <w:rFonts w:asciiTheme="minorHAnsi" w:eastAsia="Times New Roman" w:hAnsiTheme="minorHAnsi" w:cstheme="minorBidi"/>
          <w:lang w:eastAsia="sv-SE"/>
        </w:rPr>
        <w:t xml:space="preserve">n får 250:-/liter i ersättning för den mjölk hon lämnar.  </w:t>
      </w:r>
    </w:p>
    <w:p w14:paraId="714CA407" w14:textId="77777777" w:rsidR="00AA0844" w:rsidRPr="009C497C" w:rsidRDefault="00AA0844" w:rsidP="00AA0844">
      <w:pPr>
        <w:pStyle w:val="Liststycke"/>
        <w:numPr>
          <w:ilvl w:val="0"/>
          <w:numId w:val="14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lang w:eastAsia="sv-SE"/>
        </w:rPr>
      </w:pPr>
      <w:r w:rsidRPr="009C497C">
        <w:rPr>
          <w:rFonts w:asciiTheme="minorHAnsi" w:eastAsia="Times New Roman" w:hAnsiTheme="minorHAnsi" w:cstheme="minorHAnsi"/>
          <w:lang w:eastAsia="sv-SE"/>
        </w:rPr>
        <w:t xml:space="preserve">Assistenten väger och dokumenterar mängden </w:t>
      </w:r>
    </w:p>
    <w:p w14:paraId="73F98F39" w14:textId="703F3773" w:rsidR="00AA0844" w:rsidRDefault="00AA0844" w:rsidP="2C0633BA">
      <w:pPr>
        <w:pStyle w:val="Liststycke"/>
        <w:numPr>
          <w:ilvl w:val="0"/>
          <w:numId w:val="14"/>
        </w:numPr>
        <w:shd w:val="clear" w:color="auto" w:fill="FFFFFF" w:themeFill="background1"/>
        <w:spacing w:after="0" w:line="240" w:lineRule="auto"/>
      </w:pPr>
      <w:r w:rsidRPr="2C0633BA">
        <w:rPr>
          <w:rFonts w:asciiTheme="minorHAnsi" w:eastAsia="Times New Roman" w:hAnsiTheme="minorHAnsi" w:cstheme="minorBidi"/>
          <w:lang w:eastAsia="sv-SE"/>
        </w:rPr>
        <w:t xml:space="preserve">Då </w:t>
      </w:r>
      <w:r w:rsidRPr="2C0633BA">
        <w:rPr>
          <w:rFonts w:asciiTheme="minorHAnsi" w:hAnsiTheme="minorHAnsi" w:cstheme="minorBidi"/>
        </w:rPr>
        <w:t>donator</w:t>
      </w:r>
      <w:r w:rsidRPr="2C0633BA">
        <w:rPr>
          <w:rFonts w:asciiTheme="minorHAnsi" w:eastAsia="Times New Roman" w:hAnsiTheme="minorHAnsi" w:cstheme="minorBidi"/>
          <w:lang w:eastAsia="sv-SE"/>
        </w:rPr>
        <w:t xml:space="preserve">n lämnat sista satsen mjölk räknas all mjölk samman och assistenten fyller i utbetalningsorder med summa kronor (se </w:t>
      </w:r>
      <w:r w:rsidRPr="2C0633BA">
        <w:rPr>
          <w:rFonts w:asciiTheme="minorHAnsi" w:hAnsiTheme="minorHAnsi" w:cstheme="minorBidi"/>
        </w:rPr>
        <w:t xml:space="preserve">Utbetalningsorder </w:t>
      </w:r>
      <w:r w:rsidRPr="2C0633BA">
        <w:rPr>
          <w:rFonts w:asciiTheme="minorHAnsi" w:eastAsia="Times New Roman" w:hAnsiTheme="minorHAnsi" w:cstheme="minorBidi"/>
          <w:lang w:eastAsia="sv-SE"/>
        </w:rPr>
        <w:t>sid 13)</w:t>
      </w:r>
      <w:r w:rsidR="3F5B7EDB" w:rsidRPr="2C0633BA">
        <w:rPr>
          <w:rFonts w:asciiTheme="minorHAnsi" w:eastAsia="Times New Roman" w:hAnsiTheme="minorHAnsi" w:cstheme="minorBidi"/>
          <w:lang w:eastAsia="sv-SE"/>
        </w:rPr>
        <w:t xml:space="preserve">. </w:t>
      </w:r>
      <w:r w:rsidR="3F5B7EDB" w:rsidRPr="2C0633BA">
        <w:rPr>
          <w:rFonts w:ascii="Calibri Light" w:eastAsia="Calibri Light" w:hAnsi="Calibri Light" w:cs="Calibri Light"/>
          <w:color w:val="000000" w:themeColor="text1"/>
        </w:rPr>
        <w:t>Utbetalningsordern  mailas som pdf fil till redovisningssektionen.sodersjukhuset@regionstockholm.se</w:t>
      </w:r>
    </w:p>
    <w:p w14:paraId="17A97C96" w14:textId="77777777" w:rsidR="00AA0844" w:rsidRDefault="00AA0844" w:rsidP="00D76B0A"/>
    <w:p w14:paraId="3DA58218" w14:textId="24FE506E" w:rsidR="003A1F38" w:rsidRDefault="003A1F38" w:rsidP="003A1F38"/>
    <w:p w14:paraId="4665DDBF" w14:textId="77777777" w:rsidR="00AA0844" w:rsidRPr="0081568B" w:rsidRDefault="00AA0844" w:rsidP="00AA0844">
      <w:pPr>
        <w:pStyle w:val="Rubrik1"/>
      </w:pPr>
      <w:bookmarkStart w:id="12" w:name="_Toc116394832"/>
      <w:r w:rsidRPr="0081568B">
        <w:t xml:space="preserve">Arbetsrutiner för </w:t>
      </w:r>
      <w:r>
        <w:t xml:space="preserve">läkaren </w:t>
      </w:r>
      <w:r w:rsidRPr="0081568B">
        <w:t>på MMC</w:t>
      </w:r>
      <w:bookmarkEnd w:id="12"/>
    </w:p>
    <w:p w14:paraId="4CF8CE24" w14:textId="77777777" w:rsidR="00AA0844" w:rsidRPr="009C497C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Medicinskt ansvarig läkare för MMC är chefen för neonatalvårdssektionen. Denne i sin tur kan delegera arbetet till annan läkare inom sektionen. Medicinska ställningstaganden görs av den läkare </w:t>
      </w:r>
      <w:r>
        <w:rPr>
          <w:rFonts w:cstheme="minorHAnsi"/>
          <w:szCs w:val="22"/>
        </w:rPr>
        <w:t xml:space="preserve">som blivit delegerad ansvarig. </w:t>
      </w:r>
    </w:p>
    <w:p w14:paraId="0009082F" w14:textId="77777777" w:rsidR="00AA0844" w:rsidRPr="009C497C" w:rsidRDefault="00AA0844" w:rsidP="00AA0844">
      <w:pPr>
        <w:rPr>
          <w:rFonts w:cstheme="minorHAnsi"/>
          <w:szCs w:val="22"/>
        </w:rPr>
      </w:pPr>
    </w:p>
    <w:p w14:paraId="758BA306" w14:textId="77777777" w:rsidR="00AA0844" w:rsidRPr="009C497C" w:rsidRDefault="00AA0844" w:rsidP="00AA0844">
      <w:pPr>
        <w:numPr>
          <w:ilvl w:val="0"/>
          <w:numId w:val="10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Vidimerar inkomna provsvar </w:t>
      </w:r>
      <w:r>
        <w:rPr>
          <w:rFonts w:cstheme="minorHAnsi"/>
          <w:szCs w:val="22"/>
        </w:rPr>
        <w:t>och dokumenterar dessa i Take Care.</w:t>
      </w:r>
    </w:p>
    <w:p w14:paraId="4B603F36" w14:textId="54E85B2F" w:rsidR="00AA0844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 xml:space="preserve">Om ev. positiv svar för Hepatit eller HIV analyser, kontaktar läkaren själv </w:t>
      </w:r>
      <w:r>
        <w:rPr>
          <w:rFonts w:cstheme="minorHAnsi"/>
          <w:szCs w:val="22"/>
        </w:rPr>
        <w:t>donator</w:t>
      </w:r>
      <w:r w:rsidRPr="009C497C">
        <w:rPr>
          <w:rFonts w:cstheme="minorHAnsi"/>
          <w:szCs w:val="22"/>
        </w:rPr>
        <w:t>n och remitterar henne till rätt vård</w:t>
      </w:r>
      <w:r>
        <w:rPr>
          <w:rFonts w:cstheme="minorHAnsi"/>
          <w:szCs w:val="22"/>
        </w:rPr>
        <w:t>donator</w:t>
      </w:r>
    </w:p>
    <w:p w14:paraId="70FF00CC" w14:textId="01CE9371" w:rsidR="00AA0844" w:rsidRDefault="00AA0844" w:rsidP="00AA0844">
      <w:pPr>
        <w:rPr>
          <w:rFonts w:cstheme="minorHAnsi"/>
          <w:szCs w:val="22"/>
        </w:rPr>
      </w:pPr>
    </w:p>
    <w:p w14:paraId="72E071CA" w14:textId="77777777" w:rsidR="00AA0844" w:rsidRPr="0081568B" w:rsidRDefault="00AA0844" w:rsidP="00AA0844">
      <w:pPr>
        <w:pStyle w:val="Rubrik2"/>
      </w:pPr>
      <w:bookmarkStart w:id="13" w:name="_Toc116394833"/>
      <w:r w:rsidRPr="00634FD2">
        <w:t>Mottagningsrum</w:t>
      </w:r>
      <w:bookmarkEnd w:id="13"/>
      <w:r w:rsidRPr="0081568B">
        <w:t xml:space="preserve"> </w:t>
      </w:r>
    </w:p>
    <w:p w14:paraId="277A3511" w14:textId="77777777" w:rsidR="00AA0844" w:rsidRPr="009C497C" w:rsidRDefault="00AA0844" w:rsidP="00AA0844">
      <w:pPr>
        <w:rPr>
          <w:smallCaps/>
          <w:szCs w:val="24"/>
        </w:rPr>
      </w:pPr>
    </w:p>
    <w:p w14:paraId="16528932" w14:textId="77777777" w:rsidR="00AA0844" w:rsidRPr="009C497C" w:rsidRDefault="00AA0844" w:rsidP="00AA0844">
      <w:p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Tillträde med kort för</w:t>
      </w:r>
      <w:r>
        <w:rPr>
          <w:rFonts w:cstheme="minorHAnsi"/>
          <w:szCs w:val="22"/>
        </w:rPr>
        <w:t xml:space="preserve"> behörig</w:t>
      </w:r>
      <w:r w:rsidRPr="009C497C">
        <w:rPr>
          <w:rFonts w:cstheme="minorHAnsi"/>
          <w:szCs w:val="22"/>
        </w:rPr>
        <w:t xml:space="preserve"> personal från MMC. Kvinnor som önskar lämna </w:t>
      </w:r>
      <w:r>
        <w:rPr>
          <w:rFonts w:cstheme="minorHAnsi"/>
          <w:szCs w:val="22"/>
        </w:rPr>
        <w:t xml:space="preserve">mjölk </w:t>
      </w:r>
      <w:r w:rsidRPr="009C497C">
        <w:rPr>
          <w:rFonts w:cstheme="minorHAnsi"/>
          <w:szCs w:val="22"/>
        </w:rPr>
        <w:t>avtalar tid med personal från MMC.</w:t>
      </w:r>
    </w:p>
    <w:p w14:paraId="77660998" w14:textId="77777777" w:rsidR="00AA0844" w:rsidRPr="009C497C" w:rsidRDefault="00AA0844" w:rsidP="00AA0844">
      <w:pPr>
        <w:rPr>
          <w:szCs w:val="24"/>
        </w:rPr>
      </w:pPr>
    </w:p>
    <w:p w14:paraId="208B0288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>Kvinna som levererar mjölk</w:t>
      </w:r>
    </w:p>
    <w:p w14:paraId="0FECEE0E" w14:textId="77777777" w:rsidR="00AA0844" w:rsidRPr="009C497C" w:rsidRDefault="00AA0844" w:rsidP="00AA0844">
      <w:pPr>
        <w:numPr>
          <w:ilvl w:val="0"/>
          <w:numId w:val="15"/>
        </w:numPr>
        <w:rPr>
          <w:rFonts w:cstheme="minorBidi"/>
        </w:rPr>
      </w:pPr>
      <w:r w:rsidRPr="60F8114D">
        <w:rPr>
          <w:rFonts w:cstheme="minorBidi"/>
        </w:rPr>
        <w:t>Placera frysväskan på den lägre rostfria bänken</w:t>
      </w:r>
    </w:p>
    <w:p w14:paraId="6CFAF6F1" w14:textId="14F61234" w:rsidR="00AA0844" w:rsidRDefault="00AA0844" w:rsidP="00AA0844"/>
    <w:p w14:paraId="0C00C157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>Personal på MMC</w:t>
      </w:r>
    </w:p>
    <w:p w14:paraId="1405D870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 xml:space="preserve">Mottagning av mjölk </w:t>
      </w:r>
    </w:p>
    <w:p w14:paraId="3F4CEC25" w14:textId="77777777" w:rsidR="00AA0844" w:rsidRPr="009C497C" w:rsidRDefault="00AA0844" w:rsidP="00AA0844">
      <w:pPr>
        <w:numPr>
          <w:ilvl w:val="0"/>
          <w:numId w:val="15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Desinfektera händerna med alkoholbaserat handdesinfektionsmedel</w:t>
      </w:r>
    </w:p>
    <w:p w14:paraId="050C2EC5" w14:textId="77777777" w:rsidR="00AA0844" w:rsidRPr="009C497C" w:rsidRDefault="00AA0844" w:rsidP="00AA0844">
      <w:pPr>
        <w:numPr>
          <w:ilvl w:val="0"/>
          <w:numId w:val="15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Ta på plastförkläde</w:t>
      </w:r>
    </w:p>
    <w:p w14:paraId="3F6B018D" w14:textId="77777777" w:rsidR="00AA0844" w:rsidRPr="009C497C" w:rsidRDefault="00AA0844" w:rsidP="00AA0844">
      <w:pPr>
        <w:numPr>
          <w:ilvl w:val="0"/>
          <w:numId w:val="15"/>
        </w:numPr>
        <w:rPr>
          <w:rFonts w:cstheme="minorBidi"/>
        </w:rPr>
      </w:pPr>
      <w:r w:rsidRPr="60F8114D">
        <w:rPr>
          <w:rFonts w:cstheme="minorBidi"/>
        </w:rPr>
        <w:t>Placera mottagna infrysningskärl på den högre rostfria bänken</w:t>
      </w:r>
    </w:p>
    <w:p w14:paraId="07274ABA" w14:textId="77777777" w:rsidR="00AA0844" w:rsidRPr="009C497C" w:rsidRDefault="00AA0844" w:rsidP="00AA0844">
      <w:pPr>
        <w:numPr>
          <w:ilvl w:val="0"/>
          <w:numId w:val="15"/>
        </w:numPr>
        <w:rPr>
          <w:rFonts w:cstheme="minorBidi"/>
        </w:rPr>
      </w:pPr>
      <w:r w:rsidRPr="60F8114D">
        <w:rPr>
          <w:rFonts w:cstheme="minorBidi"/>
        </w:rPr>
        <w:t>Placera infrysningskärlen i en plastpåse och väg, märk påsen med donatorns identitet, mängd och pumpdatum</w:t>
      </w:r>
    </w:p>
    <w:p w14:paraId="096A8682" w14:textId="77777777" w:rsidR="00AA0844" w:rsidRPr="009C497C" w:rsidRDefault="00AA0844" w:rsidP="00AA0844">
      <w:pPr>
        <w:numPr>
          <w:ilvl w:val="0"/>
          <w:numId w:val="15"/>
        </w:numPr>
        <w:rPr>
          <w:rFonts w:cstheme="minorBidi"/>
        </w:rPr>
      </w:pPr>
      <w:r w:rsidRPr="60F8114D">
        <w:rPr>
          <w:rFonts w:cstheme="minorBidi"/>
        </w:rPr>
        <w:t xml:space="preserve">Dokumentera datum för inlämning av batchen och dess kod på hälsodeklarationen och i nuläget i pärm “Inskrivna mammor” på resp. donator </w:t>
      </w:r>
    </w:p>
    <w:p w14:paraId="56B6E0E6" w14:textId="77777777" w:rsidR="00AA0844" w:rsidRPr="009C497C" w:rsidRDefault="00AA0844" w:rsidP="00AA0844">
      <w:pPr>
        <w:numPr>
          <w:ilvl w:val="0"/>
          <w:numId w:val="15"/>
        </w:numPr>
        <w:rPr>
          <w:rFonts w:cstheme="minorBidi"/>
        </w:rPr>
      </w:pPr>
      <w:r w:rsidRPr="60F8114D">
        <w:rPr>
          <w:rFonts w:cstheme="minorBidi"/>
        </w:rPr>
        <w:t xml:space="preserve">Flytta märkt påse med mjölk från bänk till frys, ej pastöriserad mjölk, använd rullbord/rullvagn </w:t>
      </w:r>
    </w:p>
    <w:p w14:paraId="40DEAFD2" w14:textId="77777777" w:rsidR="00AA0844" w:rsidRPr="009C497C" w:rsidRDefault="00AA0844" w:rsidP="00AA0844">
      <w:pPr>
        <w:numPr>
          <w:ilvl w:val="0"/>
          <w:numId w:val="15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Ta på undersökningshandskar</w:t>
      </w:r>
    </w:p>
    <w:p w14:paraId="3A0BE414" w14:textId="77777777" w:rsidR="00AA0844" w:rsidRPr="009C497C" w:rsidRDefault="00AA0844" w:rsidP="00AA0844">
      <w:pPr>
        <w:numPr>
          <w:ilvl w:val="0"/>
          <w:numId w:val="15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Desinfektera bänkytorna med alkoholbaserat ytdesinfektionsmedel med tensid</w:t>
      </w:r>
    </w:p>
    <w:p w14:paraId="7539B678" w14:textId="77777777" w:rsidR="00AA0844" w:rsidRPr="009C497C" w:rsidRDefault="00AA0844" w:rsidP="00AA0844">
      <w:pPr>
        <w:numPr>
          <w:ilvl w:val="0"/>
          <w:numId w:val="15"/>
        </w:numPr>
        <w:rPr>
          <w:rFonts w:cstheme="minorBidi"/>
        </w:rPr>
      </w:pPr>
      <w:r w:rsidRPr="60F8114D">
        <w:rPr>
          <w:rFonts w:cstheme="minorBidi"/>
        </w:rPr>
        <w:t>Ta av plastförkläde och handskar</w:t>
      </w:r>
    </w:p>
    <w:p w14:paraId="421A0651" w14:textId="77777777" w:rsidR="00AA0844" w:rsidRPr="009C497C" w:rsidRDefault="00AA0844" w:rsidP="00AA0844">
      <w:pPr>
        <w:numPr>
          <w:ilvl w:val="0"/>
          <w:numId w:val="15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Desinfektera händerna med alkoholbaserat handdesinfektionsmedel</w:t>
      </w:r>
    </w:p>
    <w:p w14:paraId="7B711A7A" w14:textId="77777777" w:rsidR="00AA0844" w:rsidRPr="009C497C" w:rsidRDefault="00AA0844" w:rsidP="00AA0844">
      <w:pPr>
        <w:rPr>
          <w:szCs w:val="24"/>
        </w:rPr>
      </w:pPr>
    </w:p>
    <w:p w14:paraId="533EC980" w14:textId="77777777" w:rsidR="00601E58" w:rsidRDefault="00601E58" w:rsidP="00AA0844">
      <w:pPr>
        <w:rPr>
          <w:rFonts w:cstheme="minorHAnsi"/>
          <w:b/>
          <w:i/>
          <w:szCs w:val="24"/>
        </w:rPr>
      </w:pPr>
    </w:p>
    <w:p w14:paraId="67ED8E20" w14:textId="77777777" w:rsidR="00601E58" w:rsidRDefault="00601E58" w:rsidP="00AA0844">
      <w:pPr>
        <w:rPr>
          <w:rFonts w:cstheme="minorHAnsi"/>
          <w:b/>
          <w:i/>
          <w:szCs w:val="24"/>
        </w:rPr>
      </w:pPr>
    </w:p>
    <w:p w14:paraId="3D11BE58" w14:textId="2AC52372" w:rsidR="00AA0844" w:rsidRPr="004C6955" w:rsidRDefault="00AA0844" w:rsidP="00AA0844">
      <w:pPr>
        <w:rPr>
          <w:rFonts w:cstheme="minorHAnsi"/>
          <w:b/>
          <w:szCs w:val="24"/>
        </w:rPr>
      </w:pPr>
      <w:r w:rsidRPr="004C6955">
        <w:rPr>
          <w:rFonts w:cstheme="minorHAnsi"/>
          <w:b/>
          <w:i/>
          <w:szCs w:val="24"/>
        </w:rPr>
        <w:lastRenderedPageBreak/>
        <w:t>Efter pastörisering</w:t>
      </w:r>
    </w:p>
    <w:p w14:paraId="6CC011E7" w14:textId="77777777" w:rsidR="00AA0844" w:rsidRPr="004C6955" w:rsidRDefault="00AA0844" w:rsidP="00AA0844">
      <w:pPr>
        <w:pStyle w:val="Liststycke"/>
        <w:numPr>
          <w:ilvl w:val="0"/>
          <w:numId w:val="16"/>
        </w:numPr>
        <w:rPr>
          <w:rFonts w:asciiTheme="minorHAnsi" w:hAnsiTheme="minorHAnsi" w:cstheme="minorBidi"/>
        </w:rPr>
      </w:pPr>
      <w:r w:rsidRPr="60F8114D">
        <w:rPr>
          <w:rFonts w:asciiTheme="minorHAnsi" w:hAnsiTheme="minorHAnsi" w:cstheme="minorBidi"/>
        </w:rPr>
        <w:t xml:space="preserve">Dokumentera pastöriseringsprocessen - datum och batchnummer - i pärm “Inskrivna mammor” på resp. donator </w:t>
      </w:r>
    </w:p>
    <w:p w14:paraId="1F7BC641" w14:textId="77777777" w:rsidR="00AA0844" w:rsidRDefault="00AA0844" w:rsidP="00AA0844">
      <w:pPr>
        <w:pStyle w:val="Liststycke"/>
        <w:numPr>
          <w:ilvl w:val="0"/>
          <w:numId w:val="16"/>
        </w:numPr>
        <w:spacing w:line="240" w:lineRule="auto"/>
        <w:rPr>
          <w:rFonts w:asciiTheme="minorHAnsi" w:hAnsiTheme="minorHAnsi" w:cstheme="minorBidi"/>
        </w:rPr>
      </w:pPr>
      <w:r w:rsidRPr="60F8114D">
        <w:rPr>
          <w:rFonts w:asciiTheme="minorHAnsi" w:hAnsiTheme="minorHAnsi" w:cstheme="minorBidi"/>
        </w:rPr>
        <w:t>Dokumentera svar från godkänt bakteriologiskt odlingssvar i pärm “Inskrivna mammor” på respektive donator och analyssvar i pärm Pastöriserad Mjölk</w:t>
      </w:r>
    </w:p>
    <w:p w14:paraId="3F2510C2" w14:textId="6E9B4E40" w:rsidR="00AA0844" w:rsidRDefault="00AA0844" w:rsidP="00AA0844"/>
    <w:p w14:paraId="7B8BD79E" w14:textId="77777777" w:rsidR="00AA0844" w:rsidRPr="0081568B" w:rsidRDefault="00AA0844" w:rsidP="00AA0844">
      <w:pPr>
        <w:pStyle w:val="Rubrik2"/>
      </w:pPr>
      <w:bookmarkStart w:id="14" w:name="_Toc116394834"/>
      <w:r w:rsidRPr="0081568B">
        <w:t>Förberedelserum</w:t>
      </w:r>
      <w:bookmarkEnd w:id="14"/>
    </w:p>
    <w:p w14:paraId="3EDBB725" w14:textId="77777777" w:rsidR="00AA0844" w:rsidRPr="009C497C" w:rsidRDefault="00AA0844" w:rsidP="00AA0844">
      <w:pPr>
        <w:rPr>
          <w:smallCaps/>
          <w:szCs w:val="24"/>
        </w:rPr>
      </w:pPr>
    </w:p>
    <w:p w14:paraId="0E0DCBE7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>Dag 1 Inför upptining</w:t>
      </w:r>
    </w:p>
    <w:p w14:paraId="42541F01" w14:textId="77777777" w:rsidR="00AA0844" w:rsidRPr="009C497C" w:rsidRDefault="00AA0844" w:rsidP="00AA0844">
      <w:pPr>
        <w:rPr>
          <w:sz w:val="28"/>
          <w:szCs w:val="28"/>
          <w:u w:val="single"/>
        </w:rPr>
      </w:pPr>
    </w:p>
    <w:p w14:paraId="30364B25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HAnsi"/>
        </w:rPr>
      </w:pPr>
      <w:r w:rsidRPr="009C497C">
        <w:rPr>
          <w:rFonts w:cstheme="minorHAnsi"/>
        </w:rPr>
        <w:t>Skriv arbetsordern</w:t>
      </w:r>
    </w:p>
    <w:p w14:paraId="2DEDA5DB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HAnsi"/>
        </w:rPr>
      </w:pPr>
      <w:r w:rsidRPr="009C497C">
        <w:rPr>
          <w:rFonts w:cstheme="minorHAnsi"/>
        </w:rPr>
        <w:t>Desinfektera bänkytorna med alkoholbaserat ytdesinfektionsmedel med tensid</w:t>
      </w:r>
    </w:p>
    <w:p w14:paraId="11008D1E" w14:textId="77777777" w:rsidR="00AA0844" w:rsidRPr="009C497C" w:rsidRDefault="00AA0844" w:rsidP="00AA0844">
      <w:pPr>
        <w:pStyle w:val="Liststycke"/>
        <w:numPr>
          <w:ilvl w:val="0"/>
          <w:numId w:val="18"/>
        </w:numPr>
      </w:pPr>
      <w:r w:rsidRPr="009C497C">
        <w:rPr>
          <w:rFonts w:cstheme="minorHAnsi"/>
        </w:rPr>
        <w:t>Ta på plastförkläde och undersökningshandskar</w:t>
      </w:r>
    </w:p>
    <w:p w14:paraId="5D32611C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Bidi"/>
        </w:rPr>
      </w:pPr>
      <w:r w:rsidRPr="60F8114D">
        <w:rPr>
          <w:rFonts w:cstheme="minorBidi"/>
        </w:rPr>
        <w:t>Ta fram mjölken.  (1 past. omgång ca 9,2 l)</w:t>
      </w:r>
    </w:p>
    <w:p w14:paraId="70C44543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HAnsi"/>
        </w:rPr>
      </w:pPr>
      <w:r w:rsidRPr="009C497C">
        <w:rPr>
          <w:rFonts w:cstheme="minorHAnsi"/>
        </w:rPr>
        <w:t>Ta så många mammor tills du kommer till ca 9,2 l. Har en mamma lämnat in t.ex. 36 liter, pastörisera</w:t>
      </w:r>
      <w:r>
        <w:rPr>
          <w:rFonts w:cstheme="minorHAnsi"/>
        </w:rPr>
        <w:t>s detta</w:t>
      </w:r>
      <w:r w:rsidRPr="009C497C">
        <w:rPr>
          <w:rFonts w:cstheme="minorHAnsi"/>
        </w:rPr>
        <w:t xml:space="preserve"> i fyra omgångar</w:t>
      </w:r>
    </w:p>
    <w:p w14:paraId="34A2103B" w14:textId="77777777" w:rsidR="00AA0844" w:rsidRPr="00752BA6" w:rsidRDefault="00AA0844" w:rsidP="00AA0844">
      <w:pPr>
        <w:pStyle w:val="Liststycke"/>
        <w:numPr>
          <w:ilvl w:val="0"/>
          <w:numId w:val="18"/>
        </w:numPr>
        <w:rPr>
          <w:rFonts w:cstheme="minorBidi"/>
        </w:rPr>
      </w:pPr>
      <w:r w:rsidRPr="60F8114D">
        <w:rPr>
          <w:rFonts w:cstheme="minorBidi"/>
        </w:rPr>
        <w:t>Mjölken tinas i den behållare som den är samlad och infryst i, låt stå i rumstemperatur ett par timmar. Ställ i svalen över natten.</w:t>
      </w:r>
    </w:p>
    <w:p w14:paraId="485568B2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HAnsi"/>
        </w:rPr>
      </w:pPr>
      <w:r w:rsidRPr="009C497C">
        <w:rPr>
          <w:rFonts w:cstheme="minorHAnsi"/>
        </w:rPr>
        <w:t>Desinfektera bänkytorna med alkoholbaserat ytdesinfektionsmedel med tensid</w:t>
      </w:r>
    </w:p>
    <w:p w14:paraId="0F9E5686" w14:textId="77777777" w:rsidR="00AA0844" w:rsidRPr="00224A2C" w:rsidRDefault="00AA0844" w:rsidP="00AA0844">
      <w:pPr>
        <w:ind w:left="720"/>
        <w:rPr>
          <w:rFonts w:cstheme="minorHAnsi"/>
          <w:b/>
          <w:szCs w:val="22"/>
        </w:rPr>
      </w:pPr>
    </w:p>
    <w:p w14:paraId="486A0EB2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>Dag 2 Inför Pastörisering</w:t>
      </w:r>
    </w:p>
    <w:p w14:paraId="27C2AF76" w14:textId="77777777" w:rsidR="00AA0844" w:rsidRPr="009C497C" w:rsidRDefault="00AA0844" w:rsidP="00AA0844">
      <w:pPr>
        <w:rPr>
          <w:i/>
          <w:szCs w:val="24"/>
        </w:rPr>
      </w:pPr>
    </w:p>
    <w:p w14:paraId="72D211D0" w14:textId="77777777" w:rsidR="00AA0844" w:rsidRPr="009C497C" w:rsidRDefault="00AA0844" w:rsidP="00AA0844">
      <w:pPr>
        <w:numPr>
          <w:ilvl w:val="0"/>
          <w:numId w:val="17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Tryck ut etiketter (klicka på grön start, Zebra designer, slutför, Fil, skriv ut, fyll i batchnummer, samt används före och antal etiketter, skriv ut)</w:t>
      </w:r>
    </w:p>
    <w:p w14:paraId="00025180" w14:textId="77777777" w:rsidR="00AA0844" w:rsidRPr="009C497C" w:rsidRDefault="00AA0844" w:rsidP="00AA0844">
      <w:pPr>
        <w:numPr>
          <w:ilvl w:val="0"/>
          <w:numId w:val="17"/>
        </w:numPr>
        <w:rPr>
          <w:rFonts w:cstheme="minorBidi"/>
        </w:rPr>
      </w:pPr>
      <w:r w:rsidRPr="60F8114D">
        <w:rPr>
          <w:rFonts w:cstheme="minorBidi"/>
        </w:rPr>
        <w:t>Ta på plastförkläde, operationsmössa och munskydd</w:t>
      </w:r>
    </w:p>
    <w:p w14:paraId="73FD5591" w14:textId="77777777" w:rsidR="00AA0844" w:rsidRPr="009C497C" w:rsidRDefault="00AA0844" w:rsidP="00AA0844">
      <w:pPr>
        <w:numPr>
          <w:ilvl w:val="0"/>
          <w:numId w:val="17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Desinfektera händerna med alkoholbaserat handdesinfektionsmedel</w:t>
      </w:r>
    </w:p>
    <w:p w14:paraId="58C8931D" w14:textId="77777777" w:rsidR="00AA0844" w:rsidRPr="009C497C" w:rsidRDefault="00AA0844" w:rsidP="00AA0844">
      <w:pPr>
        <w:numPr>
          <w:ilvl w:val="0"/>
          <w:numId w:val="17"/>
        </w:numPr>
        <w:rPr>
          <w:rFonts w:cstheme="minorHAnsi"/>
          <w:szCs w:val="22"/>
        </w:rPr>
      </w:pPr>
      <w:r w:rsidRPr="60F8114D">
        <w:rPr>
          <w:rFonts w:cstheme="minorBidi"/>
        </w:rPr>
        <w:t>Ta fram karaffer, kastruller och silar</w:t>
      </w:r>
    </w:p>
    <w:p w14:paraId="21C0957B" w14:textId="77777777" w:rsidR="00AA0844" w:rsidRPr="009C497C" w:rsidRDefault="00AA0844" w:rsidP="00AA0844">
      <w:pPr>
        <w:pStyle w:val="Liststycke"/>
        <w:numPr>
          <w:ilvl w:val="0"/>
          <w:numId w:val="17"/>
        </w:numPr>
        <w:rPr>
          <w:rFonts w:asciiTheme="minorHAnsi" w:hAnsiTheme="minorHAnsi" w:cstheme="minorHAnsi"/>
        </w:rPr>
      </w:pPr>
      <w:r w:rsidRPr="60F8114D">
        <w:rPr>
          <w:rFonts w:asciiTheme="minorHAnsi" w:hAnsiTheme="minorHAnsi" w:cstheme="minorBidi"/>
        </w:rPr>
        <w:t>Ta fram rör för prov för bakteriologisk analys och flaskor för näringsanalys för varje sats och märk dessa</w:t>
      </w:r>
    </w:p>
    <w:p w14:paraId="74335045" w14:textId="77777777" w:rsidR="00AA0844" w:rsidRDefault="00AA0844" w:rsidP="00AA0844">
      <w:pPr>
        <w:pStyle w:val="Liststycke"/>
        <w:numPr>
          <w:ilvl w:val="0"/>
          <w:numId w:val="17"/>
        </w:numPr>
        <w:rPr>
          <w:rFonts w:asciiTheme="minorHAnsi" w:hAnsiTheme="minorHAnsi" w:cstheme="minorHAnsi"/>
        </w:rPr>
      </w:pPr>
      <w:r w:rsidRPr="60F8114D">
        <w:rPr>
          <w:rFonts w:asciiTheme="minorHAnsi" w:hAnsiTheme="minorHAnsi" w:cstheme="minorBidi"/>
        </w:rPr>
        <w:t xml:space="preserve">Ta på undersökningshandskar </w:t>
      </w:r>
    </w:p>
    <w:p w14:paraId="6F9B56EF" w14:textId="77777777" w:rsidR="00AA0844" w:rsidRPr="000A750C" w:rsidRDefault="00AA0844" w:rsidP="00AA0844">
      <w:pPr>
        <w:pStyle w:val="Liststycke"/>
        <w:numPr>
          <w:ilvl w:val="0"/>
          <w:numId w:val="17"/>
        </w:numPr>
        <w:rPr>
          <w:rFonts w:asciiTheme="minorHAnsi" w:hAnsiTheme="minorHAnsi" w:cstheme="minorHAnsi"/>
        </w:rPr>
      </w:pPr>
      <w:r w:rsidRPr="60F8114D">
        <w:rPr>
          <w:rFonts w:asciiTheme="minorHAnsi" w:hAnsiTheme="minorHAnsi" w:cstheme="minorBidi"/>
        </w:rPr>
        <w:t>Blanda en sats av den tinade mjölken ordentligt i ett kärl</w:t>
      </w:r>
    </w:p>
    <w:p w14:paraId="3562F002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asciiTheme="minorHAnsi" w:hAnsiTheme="minorHAnsi" w:cstheme="minorBidi"/>
        </w:rPr>
        <w:t>Ta ett bakterieprov med kanyl och spruta från satsen, fyll ett provrör märkt med etikett, skicka remissen i Take</w:t>
      </w:r>
      <w:r>
        <w:t xml:space="preserve"> Care och ställ provet i frys i väntan på leverans till Kemlab </w:t>
      </w:r>
    </w:p>
    <w:p w14:paraId="2F9E46D5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 xml:space="preserve">Ta prov från varje sats av mjölk för näringsanalys </w:t>
      </w:r>
    </w:p>
    <w:p w14:paraId="66102581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Ta av plastförkläde och undersökningshandskar</w:t>
      </w:r>
    </w:p>
    <w:p w14:paraId="147BB4AF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 xml:space="preserve">Desinfektera händerna med alkoholbaserat handdesinfektionsmedel </w:t>
      </w:r>
    </w:p>
    <w:p w14:paraId="68CF69D9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Ta på plastförkläde och undersökningshandskar</w:t>
      </w:r>
    </w:p>
    <w:p w14:paraId="781CA696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HAnsi"/>
        </w:rPr>
      </w:pPr>
      <w:r w:rsidRPr="009C497C">
        <w:rPr>
          <w:rFonts w:cstheme="minorHAnsi"/>
        </w:rPr>
        <w:t>Desinfektera bänkytorna med alkoholbaserat ytdesinfektions</w:t>
      </w:r>
      <w:r>
        <w:rPr>
          <w:rFonts w:cstheme="minorHAnsi"/>
        </w:rPr>
        <w:t xml:space="preserve">medel </w:t>
      </w:r>
      <w:r w:rsidRPr="009C497C">
        <w:rPr>
          <w:rFonts w:cstheme="minorHAnsi"/>
        </w:rPr>
        <w:t>med tensid</w:t>
      </w:r>
    </w:p>
    <w:p w14:paraId="7E2FB2E3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Ta fram och</w:t>
      </w:r>
      <w:r>
        <w:t xml:space="preserve"> ställ upp flaskor, ta av och kontrollera att lock och folieplatta är intakt</w:t>
      </w:r>
    </w:p>
    <w:p w14:paraId="06EEABF9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Sila den upptinade mjölken satsvis till uppmärkt kanna. Ny sil används för varje sats</w:t>
      </w:r>
    </w:p>
    <w:p w14:paraId="0D482C87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 xml:space="preserve">Fyll upp till 130 ml i pastöriseringsflaskorna </w:t>
      </w:r>
    </w:p>
    <w:p w14:paraId="24E0EBF2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Skaka ur luftbubblor utan att röra flaskhalsen och kontrollera mängden mjölk</w:t>
      </w:r>
    </w:p>
    <w:p w14:paraId="7E762854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Torka av flaskhalsen och förslut flaskorna</w:t>
      </w:r>
    </w:p>
    <w:p w14:paraId="15F6185A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lastRenderedPageBreak/>
        <w:t>Märk pastöriseringsflaskorna med batchetiketter</w:t>
      </w:r>
    </w:p>
    <w:p w14:paraId="1D10F5A9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Bidi"/>
        </w:rPr>
      </w:pPr>
      <w:r w:rsidRPr="60F8114D">
        <w:rPr>
          <w:rFonts w:cstheme="minorBidi"/>
        </w:rPr>
        <w:t xml:space="preserve">Ställ korgen på rent rullbord/rullvagn och kör in denna till pastöriseringsrummet </w:t>
      </w:r>
    </w:p>
    <w:p w14:paraId="2EAD1A61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Bidi"/>
        </w:rPr>
      </w:pPr>
      <w:r w:rsidRPr="60F8114D">
        <w:rPr>
          <w:rFonts w:cstheme="minorBidi"/>
        </w:rPr>
        <w:t>Desinfektera bänkytorna med alkoholbaserat ytdesinfektionsmedel med tensid mellan varje sats</w:t>
      </w:r>
    </w:p>
    <w:p w14:paraId="41D9C7BE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Placera diskgods i diskdesinfektor och kör diskdesinfektorn</w:t>
      </w:r>
      <w:r w:rsidRPr="60F8114D">
        <w:rPr>
          <w:rFonts w:cstheme="minorBidi"/>
        </w:rPr>
        <w:t xml:space="preserve"> </w:t>
      </w:r>
    </w:p>
    <w:p w14:paraId="5AD088F5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Rengör bänkar och rullvagnar med alkoholbaserat ytdesinfektionsmedel</w:t>
      </w:r>
      <w:r w:rsidRPr="60F8114D">
        <w:rPr>
          <w:rFonts w:cstheme="minorBidi"/>
        </w:rPr>
        <w:t xml:space="preserve"> </w:t>
      </w:r>
    </w:p>
    <w:p w14:paraId="0D22FD0B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Ta av undersökningshandskar och plastförkläde</w:t>
      </w:r>
    </w:p>
    <w:p w14:paraId="125240E7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 w:rsidRPr="60F8114D">
        <w:rPr>
          <w:rFonts w:cstheme="minorBidi"/>
        </w:rPr>
        <w:t>Desinfektera händerna med alkoholbaserat handdesinfektionsmedel</w:t>
      </w:r>
    </w:p>
    <w:p w14:paraId="78909057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Ta ut det rena godset ur diskdesinfektorn</w:t>
      </w:r>
    </w:p>
    <w:p w14:paraId="5CFE632C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Placera det rena godset i skåp</w:t>
      </w:r>
    </w:p>
    <w:p w14:paraId="5715D4A6" w14:textId="128B16FE" w:rsidR="00AA0844" w:rsidRDefault="00AA0844" w:rsidP="00AA0844"/>
    <w:p w14:paraId="2CD3C1E0" w14:textId="77777777" w:rsidR="00AA0844" w:rsidRPr="0081568B" w:rsidRDefault="00AA0844" w:rsidP="00AA0844">
      <w:pPr>
        <w:pStyle w:val="Rubrik2"/>
      </w:pPr>
      <w:bookmarkStart w:id="15" w:name="_Toc116394835"/>
      <w:r w:rsidRPr="0081568B">
        <w:t>Pastöriseringsrum</w:t>
      </w:r>
      <w:bookmarkEnd w:id="15"/>
    </w:p>
    <w:p w14:paraId="52C16825" w14:textId="77777777" w:rsidR="00AA0844" w:rsidRPr="009C497C" w:rsidRDefault="00AA0844" w:rsidP="00AA0844">
      <w:pPr>
        <w:rPr>
          <w:smallCaps/>
          <w:szCs w:val="24"/>
        </w:rPr>
      </w:pPr>
    </w:p>
    <w:p w14:paraId="60C52F01" w14:textId="77777777" w:rsidR="00AA0844" w:rsidRPr="00A16FAE" w:rsidRDefault="00AA0844" w:rsidP="00AA0844">
      <w:pPr>
        <w:rPr>
          <w:rFonts w:cstheme="minorHAnsi"/>
          <w:b/>
          <w:i/>
          <w:szCs w:val="24"/>
        </w:rPr>
      </w:pPr>
      <w:r>
        <w:rPr>
          <w:rFonts w:cstheme="minorHAnsi"/>
          <w:b/>
          <w:i/>
          <w:smallCaps/>
          <w:szCs w:val="24"/>
        </w:rPr>
        <w:t>P</w:t>
      </w:r>
      <w:r w:rsidRPr="00A16FAE">
        <w:rPr>
          <w:rFonts w:cstheme="minorHAnsi"/>
          <w:b/>
          <w:i/>
          <w:szCs w:val="24"/>
        </w:rPr>
        <w:t>astörisering</w:t>
      </w:r>
    </w:p>
    <w:p w14:paraId="07A911DB" w14:textId="77777777" w:rsidR="00AA0844" w:rsidRPr="009C497C" w:rsidRDefault="00AA0844" w:rsidP="00AA0844">
      <w:pPr>
        <w:rPr>
          <w:i/>
          <w:smallCaps/>
          <w:szCs w:val="24"/>
        </w:rPr>
      </w:pPr>
    </w:p>
    <w:p w14:paraId="7C1EC5E3" w14:textId="77777777" w:rsidR="00AA0844" w:rsidRPr="009C497C" w:rsidRDefault="00AA0844" w:rsidP="00AA0844">
      <w:pPr>
        <w:pStyle w:val="Liststycke"/>
        <w:numPr>
          <w:ilvl w:val="0"/>
          <w:numId w:val="17"/>
        </w:numPr>
        <w:rPr>
          <w:rFonts w:cs="Calibri"/>
        </w:rPr>
      </w:pPr>
      <w:r w:rsidRPr="60F8114D">
        <w:rPr>
          <w:rFonts w:cs="Calibri"/>
        </w:rPr>
        <w:t>Öppna de två vatten vattenkranarna och starta pastöriseringsmaskinen enl anvisning</w:t>
      </w:r>
    </w:p>
    <w:p w14:paraId="439A92AC" w14:textId="77777777" w:rsidR="00AA0844" w:rsidRPr="009C497C" w:rsidRDefault="00AA0844" w:rsidP="00AA0844">
      <w:pPr>
        <w:pStyle w:val="Liststycke"/>
        <w:numPr>
          <w:ilvl w:val="0"/>
          <w:numId w:val="17"/>
        </w:numPr>
        <w:rPr>
          <w:rFonts w:cs="Calibri"/>
        </w:rPr>
      </w:pPr>
      <w:r w:rsidRPr="60F8114D">
        <w:rPr>
          <w:rFonts w:cs="Calibri"/>
        </w:rPr>
        <w:t>Sätt på Förslutningsapparaten och förslut alla flaskorna, Time 3, Power 2, håll den över flasklocket och vänta tills grön lampa tänds, ca 6 sekunder</w:t>
      </w:r>
    </w:p>
    <w:p w14:paraId="1BF9980B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Kontrollera att flaskan är tät genom att ta av locket och hålla den upp och ner, gör stickprov</w:t>
      </w:r>
    </w:p>
    <w:p w14:paraId="514AA361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 xml:space="preserve">Placera flaskorna därefter i trådkorgarna, 18 st per lager </w:t>
      </w:r>
    </w:p>
    <w:p w14:paraId="376AA1B9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 xml:space="preserve">Ställ mätningsflaskan överst i trådkorgen </w:t>
      </w:r>
    </w:p>
    <w:p w14:paraId="10CAF5C0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 xml:space="preserve">Pastöriseringsapparaten piper när det är dags att ställa in flaskorna  </w:t>
      </w:r>
    </w:p>
    <w:p w14:paraId="55427B6C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Stäng locket</w:t>
      </w:r>
    </w:p>
    <w:p w14:paraId="7285D2AC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Tid för en pastörisering är ca 1 timme och 40 min</w:t>
      </w:r>
    </w:p>
    <w:p w14:paraId="12EFF4AB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När pastöriseringen är klar tas trådbackarna ur och flaskorna torkas av</w:t>
      </w:r>
    </w:p>
    <w:p w14:paraId="1A89F20E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 xml:space="preserve">Kontrollera mjölkmängden (max.130 ml) så inget vatten kommit in i flaskan </w:t>
      </w:r>
    </w:p>
    <w:p w14:paraId="3917C3D3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Torka av maskinen invändigt och stäng av vattenkranar om du inte ska köra en ny omgång</w:t>
      </w:r>
    </w:p>
    <w:p w14:paraId="5FC04D18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 xml:space="preserve">Lägg i ca 15 flaskor i en blå plastpåse, knyt ihop, sätt en etikett med batchnummer och antal flaskor runt handtaget </w:t>
      </w:r>
    </w:p>
    <w:p w14:paraId="6F5A6A95" w14:textId="77777777" w:rsidR="00AA0844" w:rsidRPr="009C497C" w:rsidRDefault="00AA0844" w:rsidP="00AA0844">
      <w:pPr>
        <w:pStyle w:val="Liststycke"/>
        <w:numPr>
          <w:ilvl w:val="0"/>
          <w:numId w:val="17"/>
        </w:numPr>
      </w:pPr>
      <w:r>
        <w:t>Lägg flaskorna i frys märkt ”Pastöriserad BMd väntar på provsvar”</w:t>
      </w:r>
    </w:p>
    <w:p w14:paraId="7AB7C04D" w14:textId="77777777" w:rsidR="00AA0844" w:rsidRPr="009C497C" w:rsidRDefault="00AA0844" w:rsidP="00AA0844">
      <w:pPr>
        <w:pStyle w:val="Liststycke"/>
        <w:numPr>
          <w:ilvl w:val="0"/>
          <w:numId w:val="18"/>
        </w:numPr>
        <w:rPr>
          <w:rFonts w:cstheme="minorHAnsi"/>
        </w:rPr>
      </w:pPr>
      <w:r w:rsidRPr="60F8114D">
        <w:rPr>
          <w:rFonts w:cstheme="minorBidi"/>
        </w:rPr>
        <w:t>Desinfektera bänkytorna med alkoholbaserat ytdesinfektionsmedel med tensid</w:t>
      </w:r>
    </w:p>
    <w:p w14:paraId="765932A5" w14:textId="77777777" w:rsidR="00AA0844" w:rsidRPr="009C497C" w:rsidRDefault="00AA0844" w:rsidP="00AA0844">
      <w:pPr>
        <w:rPr>
          <w:szCs w:val="24"/>
        </w:rPr>
      </w:pPr>
    </w:p>
    <w:p w14:paraId="56F8DAB4" w14:textId="77777777" w:rsidR="00AA0844" w:rsidRPr="0081568B" w:rsidRDefault="00AA0844" w:rsidP="00AA0844">
      <w:pPr>
        <w:pStyle w:val="Rubrik2"/>
      </w:pPr>
      <w:bookmarkStart w:id="16" w:name="_Toc116394836"/>
      <w:r w:rsidRPr="0081568B">
        <w:t>Frys- och leveransrum</w:t>
      </w:r>
      <w:bookmarkEnd w:id="16"/>
    </w:p>
    <w:p w14:paraId="23EB017C" w14:textId="77777777" w:rsidR="00AA0844" w:rsidRPr="0081568B" w:rsidRDefault="00AA0844" w:rsidP="00AA0844">
      <w:pPr>
        <w:rPr>
          <w:b/>
          <w:i/>
          <w:szCs w:val="24"/>
        </w:rPr>
      </w:pPr>
    </w:p>
    <w:p w14:paraId="09A4C093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>Godkänd bakteriologisk analys</w:t>
      </w:r>
    </w:p>
    <w:p w14:paraId="107C88AB" w14:textId="77777777" w:rsidR="00AA0844" w:rsidRPr="009C497C" w:rsidRDefault="00AA0844" w:rsidP="00AA0844">
      <w:pPr>
        <w:numPr>
          <w:ilvl w:val="0"/>
          <w:numId w:val="19"/>
        </w:numPr>
        <w:rPr>
          <w:rFonts w:cstheme="minorHAnsi"/>
          <w:szCs w:val="22"/>
        </w:rPr>
      </w:pPr>
      <w:r w:rsidRPr="009C497C">
        <w:rPr>
          <w:rFonts w:cstheme="minorHAnsi"/>
          <w:szCs w:val="22"/>
        </w:rPr>
        <w:t>Desinfektera händerna med alkoholbaserat handdesinfektionsmedel</w:t>
      </w:r>
    </w:p>
    <w:p w14:paraId="1493C39E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t>Flytta flaskorna från frys “Pastöriserad BMd väntar på provsvar” till frys ” Pastöriserad BMd klar för leverans”</w:t>
      </w:r>
    </w:p>
    <w:p w14:paraId="03C4406C" w14:textId="77777777" w:rsidR="00AA0844" w:rsidRPr="009C497C" w:rsidRDefault="00AA0844" w:rsidP="00AA0844">
      <w:pPr>
        <w:rPr>
          <w:szCs w:val="24"/>
        </w:rPr>
      </w:pPr>
    </w:p>
    <w:p w14:paraId="1AE80F4E" w14:textId="77777777" w:rsidR="00AA0844" w:rsidRPr="00224A2C" w:rsidRDefault="00AA0844" w:rsidP="00AA0844">
      <w:pPr>
        <w:rPr>
          <w:rFonts w:cstheme="minorHAnsi"/>
          <w:b/>
          <w:i/>
          <w:szCs w:val="24"/>
        </w:rPr>
      </w:pPr>
      <w:r w:rsidRPr="00224A2C">
        <w:rPr>
          <w:rFonts w:cstheme="minorHAnsi"/>
          <w:b/>
          <w:i/>
          <w:szCs w:val="24"/>
        </w:rPr>
        <w:t>Leverans av beställd mjölk till SÖS och andra sjukhus</w:t>
      </w:r>
    </w:p>
    <w:p w14:paraId="539FF349" w14:textId="77777777" w:rsidR="00AA0844" w:rsidRPr="009C497C" w:rsidRDefault="00AA0844" w:rsidP="00AA0844">
      <w:pPr>
        <w:numPr>
          <w:ilvl w:val="0"/>
          <w:numId w:val="20"/>
        </w:numPr>
        <w:rPr>
          <w:rFonts w:cstheme="minorHAnsi"/>
          <w:szCs w:val="22"/>
        </w:rPr>
      </w:pPr>
      <w:r>
        <w:rPr>
          <w:rFonts w:cstheme="minorHAnsi"/>
          <w:szCs w:val="22"/>
        </w:rPr>
        <w:t>Ta fram rena frysväskor och</w:t>
      </w:r>
      <w:r w:rsidRPr="009C497C">
        <w:rPr>
          <w:rFonts w:cstheme="minorHAnsi"/>
          <w:szCs w:val="22"/>
        </w:rPr>
        <w:t xml:space="preserve"> f</w:t>
      </w:r>
      <w:r>
        <w:rPr>
          <w:rFonts w:cstheme="minorHAnsi"/>
          <w:szCs w:val="22"/>
        </w:rPr>
        <w:t xml:space="preserve">rysklampar </w:t>
      </w:r>
    </w:p>
    <w:p w14:paraId="3A450A17" w14:textId="77777777" w:rsidR="00AA0844" w:rsidRDefault="00AA0844" w:rsidP="00AA0844">
      <w:pPr>
        <w:numPr>
          <w:ilvl w:val="0"/>
          <w:numId w:val="19"/>
        </w:numPr>
        <w:rPr>
          <w:rFonts w:cstheme="minorBidi"/>
        </w:rPr>
      </w:pPr>
      <w:r w:rsidRPr="2C0633BA">
        <w:rPr>
          <w:rFonts w:cstheme="minorBidi"/>
        </w:rPr>
        <w:t>Dokumentera uttag i leveransstatistikpärmen</w:t>
      </w:r>
    </w:p>
    <w:p w14:paraId="10C77A0F" w14:textId="77777777" w:rsidR="00AA0844" w:rsidRPr="00752BA6" w:rsidRDefault="00AA0844" w:rsidP="00AA0844">
      <w:pPr>
        <w:numPr>
          <w:ilvl w:val="0"/>
          <w:numId w:val="19"/>
        </w:numPr>
        <w:rPr>
          <w:rFonts w:cstheme="minorHAnsi"/>
          <w:szCs w:val="22"/>
        </w:rPr>
      </w:pPr>
      <w:r w:rsidRPr="00752BA6">
        <w:rPr>
          <w:rFonts w:cstheme="minorHAnsi"/>
          <w:szCs w:val="22"/>
        </w:rPr>
        <w:t>Desinfektera händerna med alkoholbaserat handdesinfektionsmedel</w:t>
      </w:r>
    </w:p>
    <w:p w14:paraId="4FA2552F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t>När chauffören kommer flyttas flaskor från frys till frysväska</w:t>
      </w:r>
    </w:p>
    <w:p w14:paraId="21AACDB5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lastRenderedPageBreak/>
        <w:t xml:space="preserve">Locket på kylväskan är redan märkt med beställaren </w:t>
      </w:r>
    </w:p>
    <w:p w14:paraId="30A2663B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t>Ta fram rätt näringsanalys och skicka med i transportväskan</w:t>
      </w:r>
    </w:p>
    <w:p w14:paraId="6138B83A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t>Fyll i utlämnad mängd i pärmen “leveransstatistik”</w:t>
      </w:r>
    </w:p>
    <w:p w14:paraId="58007E42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t>Är det sista flaskorna av den analyserade batchen flyttas kopia av näringsanalysen över till pärmen märkt ”Slut past. Mjölk”</w:t>
      </w:r>
    </w:p>
    <w:p w14:paraId="25F8871D" w14:textId="77777777" w:rsidR="00AA0844" w:rsidRPr="009C497C" w:rsidRDefault="00AA0844" w:rsidP="00AA0844">
      <w:pPr>
        <w:numPr>
          <w:ilvl w:val="0"/>
          <w:numId w:val="19"/>
        </w:numPr>
        <w:rPr>
          <w:rFonts w:cstheme="minorBidi"/>
        </w:rPr>
      </w:pPr>
      <w:r w:rsidRPr="60F8114D">
        <w:rPr>
          <w:rFonts w:cstheme="minorBidi"/>
        </w:rPr>
        <w:t>Meddela chauffören att lämna tillbaka frysväskan</w:t>
      </w:r>
    </w:p>
    <w:p w14:paraId="4A6434E8" w14:textId="77777777" w:rsidR="00AA0844" w:rsidRPr="009C497C" w:rsidRDefault="00AA0844" w:rsidP="00AA0844">
      <w:pPr>
        <w:rPr>
          <w:rFonts w:cstheme="minorBidi"/>
        </w:rPr>
      </w:pPr>
    </w:p>
    <w:p w14:paraId="014E8C2A" w14:textId="77777777" w:rsidR="00AA0844" w:rsidRPr="009C497C" w:rsidRDefault="00AA0844" w:rsidP="00AA0844">
      <w:pPr>
        <w:rPr>
          <w:rFonts w:cstheme="minorBidi"/>
        </w:rPr>
      </w:pPr>
    </w:p>
    <w:p w14:paraId="3D63DF9B" w14:textId="548A551C" w:rsidR="00AA0844" w:rsidRDefault="00AA0844" w:rsidP="00AA0844">
      <w:pPr>
        <w:rPr>
          <w:rFonts w:cstheme="minorBidi"/>
        </w:rPr>
      </w:pPr>
      <w:r w:rsidRPr="60F8114D">
        <w:rPr>
          <w:rFonts w:cstheme="minorBidi"/>
        </w:rPr>
        <w:t>Stående transport sker på torsdagar till Huddinge Neo, Nya Karolinska Solna Neo, Danderyd Neo. (ca 30 fl. eller 3,9 liter).</w:t>
      </w:r>
    </w:p>
    <w:p w14:paraId="59EFF58D" w14:textId="77777777" w:rsidR="003630AF" w:rsidRPr="009C497C" w:rsidRDefault="003630AF" w:rsidP="00AA0844">
      <w:pPr>
        <w:rPr>
          <w:rFonts w:cstheme="minorBidi"/>
        </w:rPr>
      </w:pPr>
    </w:p>
    <w:p w14:paraId="3B860790" w14:textId="77777777" w:rsidR="00AA0844" w:rsidRPr="009C497C" w:rsidRDefault="00AA0844" w:rsidP="00AA0844">
      <w:pPr>
        <w:pStyle w:val="Liststycke"/>
        <w:numPr>
          <w:ilvl w:val="0"/>
          <w:numId w:val="21"/>
        </w:numPr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>1 chaufför kör Huddinge</w:t>
      </w:r>
    </w:p>
    <w:p w14:paraId="1FDD04D8" w14:textId="77777777" w:rsidR="00AA0844" w:rsidRPr="009C497C" w:rsidRDefault="00AA0844" w:rsidP="00AA0844">
      <w:pPr>
        <w:pStyle w:val="Liststycke"/>
        <w:numPr>
          <w:ilvl w:val="0"/>
          <w:numId w:val="21"/>
        </w:numPr>
        <w:rPr>
          <w:rFonts w:asciiTheme="minorHAnsi" w:hAnsiTheme="minorHAnsi" w:cstheme="minorHAnsi"/>
        </w:rPr>
      </w:pPr>
      <w:r w:rsidRPr="009C497C">
        <w:rPr>
          <w:rFonts w:asciiTheme="minorHAnsi" w:hAnsiTheme="minorHAnsi" w:cstheme="minorHAnsi"/>
        </w:rPr>
        <w:t>1 chaufför kör Karolinska och Danderyd</w:t>
      </w:r>
    </w:p>
    <w:p w14:paraId="7D0F8AA9" w14:textId="77777777" w:rsidR="00AA0844" w:rsidRPr="00B06993" w:rsidRDefault="00AA0844" w:rsidP="00AA0844">
      <w:pPr>
        <w:rPr>
          <w:rFonts w:cstheme="minorBidi"/>
        </w:rPr>
      </w:pPr>
      <w:r w:rsidRPr="60F8114D">
        <w:rPr>
          <w:rFonts w:cstheme="minorBidi"/>
        </w:rPr>
        <w:t>Om en beställning ska avbeställas ring transport medicarrier 08-123 128 00 eller mail transport.medicarrier@regionstockholm.se, och meddela detta. Om bara t.ex. Danderyd avbeställer behöver man inte ringa, men talar om för chauffören att han bara behöver åka till KS.</w:t>
      </w:r>
    </w:p>
    <w:p w14:paraId="58477E70" w14:textId="77777777" w:rsidR="00AA0844" w:rsidRPr="009C497C" w:rsidRDefault="00AA0844" w:rsidP="00AA0844">
      <w:pPr>
        <w:rPr>
          <w:rFonts w:cstheme="minorBidi"/>
        </w:rPr>
      </w:pPr>
      <w:r w:rsidRPr="60F8114D">
        <w:rPr>
          <w:rFonts w:cstheme="minorBidi"/>
        </w:rPr>
        <w:t>Om Astrid Lindgrens barnsjukhus behöver (avd Q 63 eller Ecmo centrum) ring transport medicarrier 08-123 128 00 och beställ bud (inom 1 timme och mottagaren betalar).  Detta gäller också om något sjukhus behöver en extra leverans.</w:t>
      </w:r>
    </w:p>
    <w:p w14:paraId="49CA7111" w14:textId="77777777" w:rsidR="00AA0844" w:rsidRPr="009C497C" w:rsidRDefault="00AA0844" w:rsidP="00AA0844">
      <w:pPr>
        <w:spacing w:line="259" w:lineRule="auto"/>
      </w:pPr>
      <w:r w:rsidRPr="60F8114D">
        <w:rPr>
          <w:rFonts w:cstheme="minorBidi"/>
        </w:rPr>
        <w:t>Lämna BMd till Neonatalvårdsenheten Sachsska vid behov</w:t>
      </w:r>
    </w:p>
    <w:p w14:paraId="766085F8" w14:textId="77777777" w:rsidR="00AA0844" w:rsidRPr="009C497C" w:rsidRDefault="00AA0844" w:rsidP="00AA0844">
      <w:pPr>
        <w:autoSpaceDE w:val="0"/>
        <w:autoSpaceDN w:val="0"/>
        <w:adjustRightInd w:val="0"/>
        <w:rPr>
          <w:i/>
          <w:iCs/>
          <w:color w:val="000000"/>
          <w:sz w:val="28"/>
          <w:szCs w:val="28"/>
        </w:rPr>
      </w:pPr>
    </w:p>
    <w:p w14:paraId="096E99BF" w14:textId="77777777" w:rsidR="00AA0844" w:rsidRPr="0081568B" w:rsidRDefault="00AA0844" w:rsidP="00AA0844">
      <w:pPr>
        <w:pStyle w:val="Rubrik1"/>
      </w:pPr>
      <w:bookmarkStart w:id="17" w:name="_Toc116394837"/>
      <w:r>
        <w:t>Rekrytering av donator</w:t>
      </w:r>
      <w:bookmarkEnd w:id="17"/>
    </w:p>
    <w:p w14:paraId="730CEF81" w14:textId="77777777" w:rsidR="00AA0844" w:rsidRPr="0081568B" w:rsidRDefault="00AA0844" w:rsidP="00AA0844">
      <w:pPr>
        <w:autoSpaceDE w:val="0"/>
        <w:autoSpaceDN w:val="0"/>
        <w:adjustRightInd w:val="0"/>
        <w:rPr>
          <w:b/>
          <w:i/>
          <w:color w:val="000000"/>
          <w:sz w:val="28"/>
          <w:szCs w:val="28"/>
        </w:rPr>
      </w:pPr>
    </w:p>
    <w:p w14:paraId="524D0DC4" w14:textId="77777777" w:rsidR="00AA0844" w:rsidRPr="009C497C" w:rsidRDefault="00AA0844" w:rsidP="00AA0844">
      <w:pPr>
        <w:autoSpaceDE w:val="0"/>
        <w:autoSpaceDN w:val="0"/>
        <w:adjustRightInd w:val="0"/>
        <w:rPr>
          <w:rFonts w:cstheme="minorHAnsi"/>
          <w:color w:val="000000"/>
          <w:szCs w:val="22"/>
        </w:rPr>
      </w:pPr>
      <w:r w:rsidRPr="009C497C">
        <w:rPr>
          <w:rFonts w:cstheme="minorHAnsi"/>
          <w:color w:val="000000"/>
          <w:szCs w:val="22"/>
        </w:rPr>
        <w:t xml:space="preserve">Alla friska kvinnor som producerar bröstmjölk kan vara presumtiva </w:t>
      </w:r>
      <w:r>
        <w:rPr>
          <w:rFonts w:cstheme="minorHAnsi"/>
          <w:color w:val="000000"/>
          <w:szCs w:val="22"/>
        </w:rPr>
        <w:t>donator</w:t>
      </w:r>
      <w:r w:rsidRPr="009C497C">
        <w:rPr>
          <w:rFonts w:cstheme="minorHAnsi"/>
          <w:color w:val="000000"/>
          <w:szCs w:val="22"/>
        </w:rPr>
        <w:t xml:space="preserve"> till en mjölkbank, men det finns ett antal </w:t>
      </w:r>
      <w:r w:rsidRPr="009C497C">
        <w:rPr>
          <w:rFonts w:cstheme="minorHAnsi"/>
          <w:bCs/>
          <w:color w:val="000000"/>
          <w:szCs w:val="22"/>
        </w:rPr>
        <w:t>exklusionskriterier</w:t>
      </w:r>
      <w:r w:rsidRPr="009C497C">
        <w:rPr>
          <w:rFonts w:cstheme="minorHAnsi"/>
          <w:color w:val="000000"/>
          <w:szCs w:val="22"/>
        </w:rPr>
        <w:t xml:space="preserve">: </w:t>
      </w:r>
    </w:p>
    <w:p w14:paraId="7115F33D" w14:textId="77777777" w:rsidR="00AA0844" w:rsidRPr="009C497C" w:rsidRDefault="00AA0844" w:rsidP="00AA0844">
      <w:pPr>
        <w:autoSpaceDE w:val="0"/>
        <w:autoSpaceDN w:val="0"/>
        <w:adjustRightInd w:val="0"/>
        <w:rPr>
          <w:rFonts w:cstheme="minorHAnsi"/>
          <w:color w:val="000000"/>
          <w:szCs w:val="22"/>
        </w:rPr>
      </w:pPr>
    </w:p>
    <w:p w14:paraId="72215F99" w14:textId="77777777" w:rsidR="00AA0844" w:rsidRPr="009C497C" w:rsidRDefault="00AA0844" w:rsidP="00AA0844">
      <w:pPr>
        <w:pStyle w:val="Liststycke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Tobaksrökni</w:t>
      </w:r>
      <w:r>
        <w:rPr>
          <w:rFonts w:asciiTheme="minorHAnsi" w:hAnsiTheme="minorHAnsi" w:cstheme="minorHAnsi"/>
          <w:color w:val="000000"/>
          <w:lang w:eastAsia="sv-SE"/>
        </w:rPr>
        <w:t>ng eller snusning oavsett mängd</w:t>
      </w:r>
      <w:r w:rsidRPr="009C497C">
        <w:rPr>
          <w:rFonts w:asciiTheme="minorHAnsi" w:hAnsiTheme="minorHAnsi" w:cstheme="minorHAnsi"/>
          <w:color w:val="000000"/>
          <w:lang w:eastAsia="sv-SE"/>
        </w:rPr>
        <w:t xml:space="preserve"> </w:t>
      </w:r>
    </w:p>
    <w:p w14:paraId="055D54EA" w14:textId="77777777" w:rsidR="00AA0844" w:rsidRPr="009C497C" w:rsidRDefault="00AA0844" w:rsidP="00AA0844">
      <w:pPr>
        <w:pStyle w:val="Liststycke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Alkoholintag</w:t>
      </w:r>
      <w:r>
        <w:rPr>
          <w:rFonts w:asciiTheme="minorHAnsi" w:hAnsiTheme="minorHAnsi" w:cstheme="minorHAnsi"/>
          <w:color w:val="000000"/>
          <w:lang w:eastAsia="sv-SE"/>
        </w:rPr>
        <w:t xml:space="preserve"> med undantag av enstaka intag</w:t>
      </w:r>
    </w:p>
    <w:p w14:paraId="688F50E0" w14:textId="77777777" w:rsidR="00AA0844" w:rsidRPr="009C497C" w:rsidRDefault="00AA0844" w:rsidP="00AA0844">
      <w:pPr>
        <w:pStyle w:val="Liststycke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 xml:space="preserve">Intag </w:t>
      </w:r>
      <w:r>
        <w:rPr>
          <w:rFonts w:asciiTheme="minorHAnsi" w:hAnsiTheme="minorHAnsi" w:cstheme="minorHAnsi"/>
          <w:color w:val="000000"/>
          <w:lang w:eastAsia="sv-SE"/>
        </w:rPr>
        <w:t>av alla typer av illegala droger</w:t>
      </w:r>
    </w:p>
    <w:p w14:paraId="5D1E803C" w14:textId="77777777" w:rsidR="00AA0844" w:rsidRPr="009C497C" w:rsidRDefault="00AA0844" w:rsidP="00AA0844">
      <w:pPr>
        <w:pStyle w:val="Liststycke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Intag av alla typer av läkemedel inkl. vissa naturlä</w:t>
      </w:r>
      <w:r>
        <w:rPr>
          <w:rFonts w:asciiTheme="minorHAnsi" w:hAnsiTheme="minorHAnsi" w:cstheme="minorHAnsi"/>
          <w:color w:val="000000"/>
          <w:lang w:eastAsia="sv-SE"/>
        </w:rPr>
        <w:t>kemedel (individuell bedömning)</w:t>
      </w:r>
      <w:r w:rsidRPr="009C497C">
        <w:rPr>
          <w:rFonts w:asciiTheme="minorHAnsi" w:hAnsiTheme="minorHAnsi" w:cstheme="minorHAnsi"/>
          <w:color w:val="000000"/>
          <w:lang w:eastAsia="sv-SE"/>
        </w:rPr>
        <w:t xml:space="preserve"> </w:t>
      </w:r>
    </w:p>
    <w:p w14:paraId="762A55FC" w14:textId="77777777" w:rsidR="00AA0844" w:rsidRPr="009C497C" w:rsidRDefault="00AA0844" w:rsidP="00AA0844">
      <w:pPr>
        <w:pStyle w:val="Liststycke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Dock kan mjölkgivning accepteras trots behandling med vissa läkemedel:</w:t>
      </w:r>
    </w:p>
    <w:p w14:paraId="51319CBB" w14:textId="77777777" w:rsidR="00AA0844" w:rsidRPr="009C497C" w:rsidRDefault="00AA0844" w:rsidP="00AA0844">
      <w:pPr>
        <w:pStyle w:val="Liststycke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Substitutionsbehandling med olika hormoner, e</w:t>
      </w:r>
      <w:r>
        <w:rPr>
          <w:rFonts w:asciiTheme="minorHAnsi" w:hAnsiTheme="minorHAnsi" w:cstheme="minorHAnsi"/>
          <w:color w:val="000000"/>
          <w:lang w:eastAsia="sv-SE"/>
        </w:rPr>
        <w:t>x. thyreoideahormon och insulin</w:t>
      </w:r>
    </w:p>
    <w:p w14:paraId="77569942" w14:textId="77777777" w:rsidR="00AA0844" w:rsidRPr="009C497C" w:rsidRDefault="00AA0844" w:rsidP="00AA0844">
      <w:pPr>
        <w:pStyle w:val="Liststycke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Lokalbehandling m</w:t>
      </w:r>
      <w:r>
        <w:rPr>
          <w:rFonts w:asciiTheme="minorHAnsi" w:hAnsiTheme="minorHAnsi" w:cstheme="minorHAnsi"/>
          <w:color w:val="000000"/>
          <w:lang w:eastAsia="sv-SE"/>
        </w:rPr>
        <w:t>ed inhalationspreparat vid astma</w:t>
      </w:r>
      <w:r w:rsidRPr="009C497C">
        <w:rPr>
          <w:rFonts w:asciiTheme="minorHAnsi" w:hAnsiTheme="minorHAnsi" w:cstheme="minorHAnsi"/>
          <w:color w:val="000000"/>
          <w:lang w:eastAsia="sv-SE"/>
        </w:rPr>
        <w:t xml:space="preserve"> </w:t>
      </w:r>
    </w:p>
    <w:p w14:paraId="50426552" w14:textId="77777777" w:rsidR="00AA0844" w:rsidRPr="009C497C" w:rsidRDefault="00AA0844" w:rsidP="00AA0844">
      <w:pPr>
        <w:pStyle w:val="Liststycke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Lokalbe</w:t>
      </w:r>
      <w:r>
        <w:rPr>
          <w:rFonts w:asciiTheme="minorHAnsi" w:hAnsiTheme="minorHAnsi" w:cstheme="minorHAnsi"/>
          <w:color w:val="000000"/>
          <w:lang w:eastAsia="sv-SE"/>
        </w:rPr>
        <w:t>handling av hud, näsa och ögon</w:t>
      </w:r>
    </w:p>
    <w:p w14:paraId="1E35EDCE" w14:textId="77777777" w:rsidR="00AA0844" w:rsidRPr="009C497C" w:rsidRDefault="00AA0844" w:rsidP="00AA0844">
      <w:pPr>
        <w:pStyle w:val="Liststycke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Antikonceptionsmedel i form av gestagene</w:t>
      </w:r>
      <w:r>
        <w:rPr>
          <w:rFonts w:asciiTheme="minorHAnsi" w:hAnsiTheme="minorHAnsi" w:cstheme="minorHAnsi"/>
          <w:color w:val="000000"/>
          <w:lang w:eastAsia="sv-SE"/>
        </w:rPr>
        <w:t>r</w:t>
      </w:r>
    </w:p>
    <w:p w14:paraId="15F0CAB6" w14:textId="77777777" w:rsidR="00AA0844" w:rsidRPr="009C497C" w:rsidRDefault="00AA0844" w:rsidP="00AA0844">
      <w:pPr>
        <w:pStyle w:val="Liststycke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 xml:space="preserve">Enstaka intag av analgetika. </w:t>
      </w:r>
    </w:p>
    <w:p w14:paraId="519D578C" w14:textId="77777777" w:rsidR="00AA0844" w:rsidRPr="009C497C" w:rsidRDefault="00AA0844" w:rsidP="00AA0844">
      <w:pPr>
        <w:pStyle w:val="Liststycke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00000"/>
          <w:lang w:eastAsia="sv-SE"/>
        </w:rPr>
      </w:pPr>
      <w:r w:rsidRPr="60F8114D">
        <w:rPr>
          <w:rFonts w:asciiTheme="minorHAnsi" w:hAnsiTheme="minorHAnsi" w:cstheme="minorBidi"/>
          <w:color w:val="000000" w:themeColor="text1"/>
          <w:lang w:eastAsia="sv-SE"/>
        </w:rPr>
        <w:t xml:space="preserve">Under systemisk antibiotikabehandling (dvs. tabletter eller i sprutform) avbryts donering till mjölkbank temporärt till 24 tim efter avslutad behandling. </w:t>
      </w:r>
    </w:p>
    <w:p w14:paraId="1C346EE0" w14:textId="77777777" w:rsidR="00AA0844" w:rsidRPr="009C497C" w:rsidRDefault="00AA0844" w:rsidP="00AA0844">
      <w:pPr>
        <w:pStyle w:val="Liststycke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497C">
        <w:rPr>
          <w:rFonts w:asciiTheme="minorHAnsi" w:hAnsiTheme="minorHAnsi" w:cstheme="minorHAnsi"/>
          <w:color w:val="000000"/>
        </w:rPr>
        <w:t>Intag av alla läkemedel inkluderande naturläkemedel, vitaminer, homeopatisk</w:t>
      </w:r>
      <w:r>
        <w:rPr>
          <w:rFonts w:asciiTheme="minorHAnsi" w:hAnsiTheme="minorHAnsi" w:cstheme="minorHAnsi"/>
          <w:color w:val="000000"/>
        </w:rPr>
        <w:t>a preparat och örtpreparat</w:t>
      </w:r>
      <w:r w:rsidRPr="009C497C">
        <w:rPr>
          <w:rFonts w:asciiTheme="minorHAnsi" w:hAnsiTheme="minorHAnsi" w:cstheme="minorHAnsi"/>
          <w:color w:val="000000"/>
        </w:rPr>
        <w:t xml:space="preserve"> ska</w:t>
      </w:r>
      <w:r>
        <w:rPr>
          <w:rFonts w:asciiTheme="minorHAnsi" w:hAnsiTheme="minorHAnsi" w:cstheme="minorHAnsi"/>
          <w:color w:val="000000"/>
        </w:rPr>
        <w:t xml:space="preserve"> rapporteras till mjölkbanken, t</w:t>
      </w:r>
      <w:r w:rsidRPr="009C497C">
        <w:rPr>
          <w:rFonts w:asciiTheme="minorHAnsi" w:hAnsiTheme="minorHAnsi" w:cstheme="minorHAnsi"/>
          <w:color w:val="000000"/>
        </w:rPr>
        <w:t>illfälligt avbrytande av</w:t>
      </w:r>
      <w:r>
        <w:rPr>
          <w:rFonts w:asciiTheme="minorHAnsi" w:hAnsiTheme="minorHAnsi" w:cstheme="minorHAnsi"/>
          <w:color w:val="000000"/>
        </w:rPr>
        <w:t xml:space="preserve"> mjölkdonation kan bli aktuell</w:t>
      </w:r>
    </w:p>
    <w:p w14:paraId="228E5920" w14:textId="77777777" w:rsidR="00AA0844" w:rsidRPr="009C497C" w:rsidRDefault="00AA0844" w:rsidP="00AA0844">
      <w:pPr>
        <w:pStyle w:val="Liststycke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 xml:space="preserve">Kaffe och koffeinhaltiga drycker i rimlig mängd accepteras hos </w:t>
      </w:r>
      <w:r>
        <w:rPr>
          <w:rFonts w:asciiTheme="minorHAnsi" w:hAnsiTheme="minorHAnsi" w:cstheme="minorHAnsi"/>
          <w:color w:val="000000"/>
          <w:lang w:eastAsia="sv-SE"/>
        </w:rPr>
        <w:t>donator</w:t>
      </w:r>
      <w:r w:rsidRPr="009C497C">
        <w:rPr>
          <w:rFonts w:asciiTheme="minorHAnsi" w:hAnsiTheme="minorHAnsi" w:cstheme="minorHAnsi"/>
          <w:color w:val="000000"/>
          <w:lang w:eastAsia="sv-SE"/>
        </w:rPr>
        <w:t xml:space="preserve"> (upp till ex. 3 koppar dagligen</w:t>
      </w:r>
      <w:r>
        <w:rPr>
          <w:rFonts w:asciiTheme="minorHAnsi" w:hAnsiTheme="minorHAnsi" w:cstheme="minorHAnsi"/>
          <w:color w:val="000000"/>
          <w:lang w:eastAsia="sv-SE"/>
        </w:rPr>
        <w:t>)</w:t>
      </w:r>
    </w:p>
    <w:p w14:paraId="49FDDA9F" w14:textId="77777777" w:rsidR="00AA0844" w:rsidRPr="009C497C" w:rsidRDefault="00AA0844" w:rsidP="00AA0844">
      <w:pPr>
        <w:pStyle w:val="Liststycke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sv-SE"/>
        </w:rPr>
      </w:pPr>
    </w:p>
    <w:p w14:paraId="2AB8CFDE" w14:textId="77777777" w:rsidR="00AA0844" w:rsidRPr="00965DA0" w:rsidRDefault="00AA0844" w:rsidP="00AA0844">
      <w:pPr>
        <w:pStyle w:val="Liststycke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/>
          <w:sz w:val="24"/>
          <w:szCs w:val="24"/>
          <w:lang w:eastAsia="sv-SE"/>
        </w:rPr>
      </w:pPr>
    </w:p>
    <w:p w14:paraId="7E17E21D" w14:textId="77777777" w:rsidR="00601E58" w:rsidRDefault="00601E58" w:rsidP="00AA0844">
      <w:pPr>
        <w:autoSpaceDE w:val="0"/>
        <w:autoSpaceDN w:val="0"/>
        <w:adjustRightInd w:val="0"/>
        <w:rPr>
          <w:rFonts w:cstheme="minorHAnsi"/>
          <w:b/>
          <w:i/>
          <w:color w:val="000000"/>
          <w:szCs w:val="24"/>
        </w:rPr>
      </w:pPr>
    </w:p>
    <w:p w14:paraId="418E4C19" w14:textId="77777777" w:rsidR="00601E58" w:rsidRDefault="00601E58" w:rsidP="00AA0844">
      <w:pPr>
        <w:autoSpaceDE w:val="0"/>
        <w:autoSpaceDN w:val="0"/>
        <w:adjustRightInd w:val="0"/>
        <w:rPr>
          <w:rFonts w:cstheme="minorHAnsi"/>
          <w:b/>
          <w:i/>
          <w:color w:val="000000"/>
          <w:szCs w:val="24"/>
        </w:rPr>
      </w:pPr>
    </w:p>
    <w:p w14:paraId="0F0B43C7" w14:textId="0B0A3320" w:rsidR="00AA0844" w:rsidRPr="00965DA0" w:rsidRDefault="00AA0844" w:rsidP="00AA0844">
      <w:pPr>
        <w:autoSpaceDE w:val="0"/>
        <w:autoSpaceDN w:val="0"/>
        <w:adjustRightInd w:val="0"/>
        <w:rPr>
          <w:rFonts w:cstheme="minorHAnsi"/>
          <w:b/>
          <w:i/>
          <w:color w:val="000000"/>
          <w:szCs w:val="24"/>
        </w:rPr>
      </w:pPr>
      <w:r w:rsidRPr="00965DA0">
        <w:rPr>
          <w:rFonts w:cstheme="minorHAnsi"/>
          <w:b/>
          <w:i/>
          <w:color w:val="000000"/>
          <w:szCs w:val="24"/>
        </w:rPr>
        <w:t>Följande grupper av kvinnor är olämpliga som mjölk</w:t>
      </w:r>
      <w:r>
        <w:rPr>
          <w:rFonts w:cstheme="minorHAnsi"/>
          <w:b/>
          <w:i/>
          <w:color w:val="000000"/>
          <w:szCs w:val="24"/>
        </w:rPr>
        <w:t>donator</w:t>
      </w:r>
      <w:r w:rsidRPr="00965DA0">
        <w:rPr>
          <w:rFonts w:cstheme="minorHAnsi"/>
          <w:b/>
          <w:i/>
          <w:color w:val="000000"/>
          <w:szCs w:val="24"/>
        </w:rPr>
        <w:t xml:space="preserve">: </w:t>
      </w:r>
    </w:p>
    <w:p w14:paraId="3E33F1C0" w14:textId="77777777" w:rsidR="00AA0844" w:rsidRPr="009C497C" w:rsidRDefault="00AA0844" w:rsidP="00AA0844">
      <w:pPr>
        <w:autoSpaceDE w:val="0"/>
        <w:autoSpaceDN w:val="0"/>
        <w:adjustRightInd w:val="0"/>
        <w:rPr>
          <w:color w:val="000000"/>
          <w:szCs w:val="24"/>
        </w:rPr>
      </w:pPr>
    </w:p>
    <w:p w14:paraId="69CE1F06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lastRenderedPageBreak/>
        <w:t>Tidiga</w:t>
      </w:r>
      <w:r>
        <w:rPr>
          <w:rFonts w:asciiTheme="minorHAnsi" w:hAnsiTheme="minorHAnsi" w:cstheme="minorHAnsi"/>
          <w:color w:val="000000"/>
          <w:lang w:eastAsia="sv-SE"/>
        </w:rPr>
        <w:t>re eller pågående drogmissbruk</w:t>
      </w:r>
    </w:p>
    <w:p w14:paraId="0AF1EA95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Mottagit transfusion av blodkroppar eller andra blodpro</w:t>
      </w:r>
      <w:r>
        <w:rPr>
          <w:rFonts w:asciiTheme="minorHAnsi" w:hAnsiTheme="minorHAnsi" w:cstheme="minorHAnsi"/>
          <w:color w:val="000000"/>
          <w:lang w:eastAsia="sv-SE"/>
        </w:rPr>
        <w:t>dukter under de senaste 6 mån</w:t>
      </w:r>
    </w:p>
    <w:p w14:paraId="7DC10C99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Mottagit vävnads- eller organtransplantat under de senaste 12 m</w:t>
      </w:r>
      <w:r>
        <w:rPr>
          <w:rFonts w:asciiTheme="minorHAnsi" w:hAnsiTheme="minorHAnsi" w:cstheme="minorHAnsi"/>
          <w:color w:val="000000"/>
          <w:lang w:eastAsia="sv-SE"/>
        </w:rPr>
        <w:t>ån</w:t>
      </w:r>
    </w:p>
    <w:p w14:paraId="720D4BCE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00000"/>
          <w:lang w:eastAsia="sv-SE"/>
        </w:rPr>
      </w:pPr>
      <w:r w:rsidRPr="60F8114D">
        <w:rPr>
          <w:rFonts w:asciiTheme="minorHAnsi" w:hAnsiTheme="minorHAnsi" w:cstheme="minorBidi"/>
          <w:color w:val="000000" w:themeColor="text1"/>
          <w:lang w:eastAsia="sv-SE"/>
        </w:rPr>
        <w:t>Genomgått piercing eller blivit tatuerad under de senaste 6 mån (</w:t>
      </w:r>
      <w:bookmarkStart w:id="18" w:name="_Int_PPsChk5V"/>
      <w:r w:rsidRPr="60F8114D">
        <w:rPr>
          <w:rFonts w:asciiTheme="minorHAnsi" w:hAnsiTheme="minorHAnsi" w:cstheme="minorBidi"/>
          <w:color w:val="000000" w:themeColor="text1"/>
          <w:lang w:eastAsia="sv-SE"/>
        </w:rPr>
        <w:t>undantag örhängen</w:t>
      </w:r>
      <w:bookmarkEnd w:id="18"/>
      <w:r w:rsidRPr="60F8114D">
        <w:rPr>
          <w:rFonts w:asciiTheme="minorHAnsi" w:hAnsiTheme="minorHAnsi" w:cstheme="minorBidi"/>
          <w:color w:val="000000" w:themeColor="text1"/>
          <w:lang w:eastAsia="sv-SE"/>
        </w:rPr>
        <w:t>)</w:t>
      </w:r>
    </w:p>
    <w:p w14:paraId="0322125A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Bidi"/>
          <w:color w:val="000000"/>
          <w:lang w:eastAsia="sv-SE"/>
        </w:rPr>
      </w:pPr>
      <w:r w:rsidRPr="60F8114D">
        <w:rPr>
          <w:rFonts w:asciiTheme="minorHAnsi" w:hAnsiTheme="minorHAnsi" w:cstheme="minorBidi"/>
          <w:color w:val="000000" w:themeColor="text1"/>
          <w:lang w:eastAsia="sv-SE"/>
        </w:rPr>
        <w:t>Under de senaste 12 mån haft en sexualpartner som misstänkts vara bärare av HIV, HTLV eller hepatit (inkluderande hemofili) eller som använt injektionsnål för illegala droger</w:t>
      </w:r>
    </w:p>
    <w:p w14:paraId="4D26CB8E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Kroniska infektioner ex. HIV, HTLV, hepatit B eller C,</w:t>
      </w:r>
      <w:r>
        <w:rPr>
          <w:rFonts w:asciiTheme="minorHAnsi" w:hAnsiTheme="minorHAnsi" w:cstheme="minorHAnsi"/>
          <w:color w:val="000000"/>
          <w:lang w:eastAsia="sv-SE"/>
        </w:rPr>
        <w:t xml:space="preserve"> malaria eller aktiv tuberkulos</w:t>
      </w:r>
      <w:r w:rsidRPr="009C497C">
        <w:rPr>
          <w:rFonts w:asciiTheme="minorHAnsi" w:hAnsiTheme="minorHAnsi" w:cstheme="minorHAnsi"/>
          <w:color w:val="000000"/>
          <w:lang w:eastAsia="sv-SE"/>
        </w:rPr>
        <w:t xml:space="preserve"> </w:t>
      </w:r>
    </w:p>
    <w:p w14:paraId="645BDDA7" w14:textId="77777777" w:rsidR="00AA0844" w:rsidRPr="009C497C" w:rsidRDefault="00AA0844" w:rsidP="00AA0844">
      <w:pPr>
        <w:pStyle w:val="Liststyck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eastAsia="sv-SE"/>
        </w:rPr>
      </w:pPr>
      <w:r w:rsidRPr="009C497C">
        <w:rPr>
          <w:rFonts w:asciiTheme="minorHAnsi" w:hAnsiTheme="minorHAnsi" w:cstheme="minorHAnsi"/>
          <w:color w:val="000000"/>
          <w:lang w:eastAsia="sv-SE"/>
        </w:rPr>
        <w:t>Cancersjukdom (undantag lokal hudcancer som inte är melano</w:t>
      </w:r>
      <w:r>
        <w:rPr>
          <w:rFonts w:asciiTheme="minorHAnsi" w:hAnsiTheme="minorHAnsi" w:cstheme="minorHAnsi"/>
          <w:color w:val="000000"/>
          <w:lang w:eastAsia="sv-SE"/>
        </w:rPr>
        <w:t>m eller cervixcancer in situ)</w:t>
      </w:r>
    </w:p>
    <w:p w14:paraId="3353430F" w14:textId="77777777" w:rsidR="00AA0844" w:rsidRPr="009C497C" w:rsidRDefault="00AA0844" w:rsidP="00AA0844">
      <w:pPr>
        <w:autoSpaceDE w:val="0"/>
        <w:autoSpaceDN w:val="0"/>
        <w:adjustRightInd w:val="0"/>
        <w:rPr>
          <w:rFonts w:cstheme="minorHAnsi"/>
          <w:color w:val="000000"/>
          <w:szCs w:val="22"/>
        </w:rPr>
      </w:pPr>
    </w:p>
    <w:p w14:paraId="1C6AD954" w14:textId="77777777" w:rsidR="00AA0844" w:rsidRPr="00965DA0" w:rsidRDefault="00AA0844" w:rsidP="00AA0844">
      <w:pPr>
        <w:autoSpaceDE w:val="0"/>
        <w:autoSpaceDN w:val="0"/>
        <w:adjustRightInd w:val="0"/>
        <w:rPr>
          <w:rFonts w:cstheme="minorHAnsi"/>
          <w:b/>
          <w:i/>
          <w:color w:val="000000"/>
          <w:szCs w:val="24"/>
        </w:rPr>
      </w:pPr>
      <w:r w:rsidRPr="00965DA0">
        <w:rPr>
          <w:rFonts w:cstheme="minorHAnsi"/>
          <w:b/>
          <w:i/>
          <w:color w:val="000000"/>
          <w:szCs w:val="24"/>
        </w:rPr>
        <w:t xml:space="preserve">Bröstmjölksgivning bör avbrytas temporärt i samband med: </w:t>
      </w:r>
    </w:p>
    <w:p w14:paraId="4A202B94" w14:textId="77777777" w:rsidR="00AA0844" w:rsidRPr="009C497C" w:rsidRDefault="00AA0844" w:rsidP="00AA0844">
      <w:pPr>
        <w:autoSpaceDE w:val="0"/>
        <w:autoSpaceDN w:val="0"/>
        <w:adjustRightInd w:val="0"/>
        <w:rPr>
          <w:color w:val="000000"/>
          <w:szCs w:val="24"/>
        </w:rPr>
      </w:pPr>
    </w:p>
    <w:p w14:paraId="4F34B238" w14:textId="77777777" w:rsidR="00AA0844" w:rsidRPr="009C497C" w:rsidRDefault="00AA0844" w:rsidP="00AA0844">
      <w:pPr>
        <w:pStyle w:val="Liststycke"/>
        <w:numPr>
          <w:ilvl w:val="0"/>
          <w:numId w:val="25"/>
        </w:numPr>
        <w:autoSpaceDE w:val="0"/>
        <w:autoSpaceDN w:val="0"/>
        <w:adjustRightInd w:val="0"/>
        <w:rPr>
          <w:rFonts w:asciiTheme="minorHAnsi" w:hAnsiTheme="minorHAnsi" w:cstheme="minorBidi"/>
          <w:color w:val="000000"/>
        </w:rPr>
      </w:pPr>
      <w:r w:rsidRPr="60F8114D">
        <w:rPr>
          <w:rFonts w:asciiTheme="minorHAnsi" w:hAnsiTheme="minorHAnsi" w:cstheme="minorBidi"/>
          <w:color w:val="000000" w:themeColor="text1"/>
        </w:rPr>
        <w:t>Alla akuta infektioner, inkluderande mastit (bröstkörtelinflammation) och ev. utbredd infektion runt bröstvårtan</w:t>
      </w:r>
    </w:p>
    <w:p w14:paraId="33A5E5F0" w14:textId="77777777" w:rsidR="00AA0844" w:rsidRPr="009C497C" w:rsidRDefault="00AA0844" w:rsidP="00AA0844">
      <w:pPr>
        <w:pStyle w:val="Liststycke"/>
        <w:numPr>
          <w:ilvl w:val="0"/>
          <w:numId w:val="25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497C">
        <w:rPr>
          <w:rFonts w:asciiTheme="minorHAnsi" w:hAnsiTheme="minorHAnsi" w:cstheme="minorHAnsi"/>
          <w:color w:val="000000"/>
        </w:rPr>
        <w:t xml:space="preserve">Reaktiverad herpes- </w:t>
      </w:r>
      <w:r>
        <w:rPr>
          <w:rFonts w:asciiTheme="minorHAnsi" w:hAnsiTheme="minorHAnsi" w:cstheme="minorHAnsi"/>
          <w:color w:val="000000"/>
        </w:rPr>
        <w:t>eller zosterinfektion (bältros)</w:t>
      </w:r>
      <w:r w:rsidRPr="009C497C">
        <w:rPr>
          <w:rFonts w:asciiTheme="minorHAnsi" w:hAnsiTheme="minorHAnsi" w:cstheme="minorHAnsi"/>
          <w:color w:val="000000"/>
        </w:rPr>
        <w:t xml:space="preserve"> </w:t>
      </w:r>
    </w:p>
    <w:p w14:paraId="7E72E89F" w14:textId="77777777" w:rsidR="00AA0844" w:rsidRPr="009C497C" w:rsidRDefault="00AA0844" w:rsidP="00AA0844">
      <w:pPr>
        <w:pStyle w:val="Liststycke"/>
        <w:numPr>
          <w:ilvl w:val="0"/>
          <w:numId w:val="25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C497C">
        <w:rPr>
          <w:rFonts w:asciiTheme="minorHAnsi" w:hAnsiTheme="minorHAnsi" w:cstheme="minorHAnsi"/>
        </w:rPr>
        <w:t>Akupunktur eller elektrolys som utförts med sterila engångsnålar kan accepteras</w:t>
      </w:r>
    </w:p>
    <w:p w14:paraId="767F2484" w14:textId="77777777" w:rsidR="00AA0844" w:rsidRPr="003A1F38" w:rsidRDefault="00AA0844" w:rsidP="00AA0844"/>
    <w:p w14:paraId="117CA837" w14:textId="77777777" w:rsidR="003A1F38" w:rsidRPr="003A1F38" w:rsidRDefault="003A1F38" w:rsidP="003A1F38"/>
    <w:p w14:paraId="764E031E" w14:textId="77777777" w:rsidR="003A1F38" w:rsidRDefault="003A1F38" w:rsidP="003A1F38"/>
    <w:p w14:paraId="29DA9E7F" w14:textId="77777777" w:rsidR="00F93BB0" w:rsidRDefault="00F93BB0" w:rsidP="003A1F38"/>
    <w:p w14:paraId="42FF26B5" w14:textId="77777777" w:rsidR="00F93BB0" w:rsidRDefault="00F93BB0" w:rsidP="003A1F38"/>
    <w:p w14:paraId="517CCCE9" w14:textId="77777777" w:rsidR="00F93BB0" w:rsidRDefault="00F93BB0" w:rsidP="003A1F38"/>
    <w:p w14:paraId="3BCDFAB6" w14:textId="77777777" w:rsidR="00F93BB0" w:rsidRDefault="00F93BB0" w:rsidP="003A1F38"/>
    <w:p w14:paraId="6817D974" w14:textId="77777777" w:rsidR="00F93BB0" w:rsidRDefault="00F93BB0" w:rsidP="003A1F38"/>
    <w:p w14:paraId="75FE1FF6" w14:textId="77777777" w:rsidR="00F93BB0" w:rsidRDefault="00F93BB0" w:rsidP="003A1F38"/>
    <w:p w14:paraId="311D24FE" w14:textId="77777777" w:rsidR="00F93BB0" w:rsidRDefault="00F93BB0" w:rsidP="003A1F38"/>
    <w:p w14:paraId="4620EB3B" w14:textId="77777777" w:rsidR="00F93BB0" w:rsidRDefault="00F93BB0" w:rsidP="003A1F38"/>
    <w:p w14:paraId="77ED10CB" w14:textId="77777777" w:rsidR="00F93BB0" w:rsidRDefault="00F93BB0" w:rsidP="003A1F38"/>
    <w:p w14:paraId="5CAA3E32" w14:textId="77777777" w:rsidR="00F93BB0" w:rsidRDefault="00F93BB0" w:rsidP="003A1F38"/>
    <w:p w14:paraId="0A20E726" w14:textId="77777777" w:rsidR="00F93BB0" w:rsidRDefault="00F93BB0" w:rsidP="003A1F38"/>
    <w:p w14:paraId="2B504E42" w14:textId="45EECFEF" w:rsidR="00F93BB0" w:rsidRDefault="00F93BB0" w:rsidP="003A1F38"/>
    <w:p w14:paraId="75ABD75E" w14:textId="5C721F4B" w:rsidR="00F97AB8" w:rsidRDefault="00F97AB8" w:rsidP="003A1F38"/>
    <w:p w14:paraId="21275AB0" w14:textId="7DCECEA0" w:rsidR="00F97AB8" w:rsidRDefault="00F97AB8" w:rsidP="003A1F38"/>
    <w:p w14:paraId="01D9D547" w14:textId="1CD7AFBB" w:rsidR="00F97AB8" w:rsidRDefault="00F97AB8" w:rsidP="003A1F38"/>
    <w:p w14:paraId="197D4F7D" w14:textId="775F1B84" w:rsidR="00F97AB8" w:rsidRDefault="00F97AB8" w:rsidP="003A1F38"/>
    <w:p w14:paraId="16AF7E22" w14:textId="65869679" w:rsidR="00F97AB8" w:rsidRDefault="00F97AB8" w:rsidP="003A1F38"/>
    <w:p w14:paraId="77477BAB" w14:textId="0C60358D" w:rsidR="00F97AB8" w:rsidRDefault="00F97AB8" w:rsidP="003A1F38"/>
    <w:p w14:paraId="61F32163" w14:textId="4754B186" w:rsidR="00F97AB8" w:rsidRDefault="00F97AB8" w:rsidP="003A1F38"/>
    <w:p w14:paraId="172B445D" w14:textId="71EA5FBA" w:rsidR="00F97AB8" w:rsidRDefault="00F97AB8" w:rsidP="003A1F38"/>
    <w:p w14:paraId="28D88EB2" w14:textId="500F8543" w:rsidR="009E7DFD" w:rsidRDefault="009E7DFD">
      <w:r>
        <w:br w:type="page"/>
      </w:r>
    </w:p>
    <w:p w14:paraId="2D90A709" w14:textId="2164DDD0" w:rsidR="00F97AB8" w:rsidRDefault="00F97AB8" w:rsidP="003A1F38"/>
    <w:p w14:paraId="359E2A5D" w14:textId="77777777" w:rsidR="00F97AB8" w:rsidRDefault="00F97AB8" w:rsidP="003A1F38"/>
    <w:p w14:paraId="42D70F52" w14:textId="77777777" w:rsidR="00F93BB0" w:rsidRDefault="00F93BB0" w:rsidP="003A1F38"/>
    <w:p w14:paraId="31719971" w14:textId="77777777" w:rsidR="00AA0844" w:rsidRDefault="00AA0844" w:rsidP="00AA0844">
      <w:pPr>
        <w:pStyle w:val="Default"/>
        <w:rPr>
          <w:rFonts w:ascii="Times New Roman" w:hAnsi="Times New Roman" w:cs="Times New Roman"/>
          <w:b/>
          <w:sz w:val="32"/>
          <w:szCs w:val="32"/>
        </w:rPr>
      </w:pPr>
    </w:p>
    <w:p w14:paraId="739726BF" w14:textId="77777777" w:rsidR="00551F86" w:rsidRDefault="00551F86" w:rsidP="009E7DFD">
      <w:pPr>
        <w:pStyle w:val="Default"/>
        <w:rPr>
          <w:b/>
          <w:bCs/>
        </w:rPr>
      </w:pPr>
    </w:p>
    <w:p w14:paraId="222EA709" w14:textId="14B80B53" w:rsidR="00AA0844" w:rsidRPr="009E7DFD" w:rsidRDefault="00AA0844" w:rsidP="009E7DFD">
      <w:pPr>
        <w:pStyle w:val="Default"/>
        <w:rPr>
          <w:rFonts w:asciiTheme="majorHAnsi" w:hAnsiTheme="majorHAnsi" w:cstheme="majorHAnsi"/>
          <w:b/>
          <w:sz w:val="32"/>
          <w:szCs w:val="32"/>
        </w:rPr>
      </w:pPr>
      <w:r w:rsidRPr="007E4A38">
        <w:rPr>
          <w:rFonts w:asciiTheme="majorHAnsi" w:hAnsiTheme="majorHAnsi" w:cstheme="majorHAnsi"/>
          <w:b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026F555B" wp14:editId="042A3763">
            <wp:simplePos x="0" y="0"/>
            <wp:positionH relativeFrom="column">
              <wp:posOffset>2207895</wp:posOffset>
            </wp:positionH>
            <wp:positionV relativeFrom="paragraph">
              <wp:posOffset>-895985</wp:posOffset>
            </wp:positionV>
            <wp:extent cx="1817370" cy="539750"/>
            <wp:effectExtent l="19050" t="0" r="0" b="0"/>
            <wp:wrapTight wrapText="bothSides">
              <wp:wrapPolygon edited="0">
                <wp:start x="-226" y="0"/>
                <wp:lineTo x="-226" y="20584"/>
                <wp:lineTo x="21509" y="20584"/>
                <wp:lineTo x="21509" y="0"/>
                <wp:lineTo x="-226" y="0"/>
              </wp:wrapPolygon>
            </wp:wrapTight>
            <wp:docPr id="3" name="Bild 2" descr="Liggan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ggand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19" w:name="_Hälsodeklaration_för_bröstmjölksdon"/>
      <w:bookmarkEnd w:id="19"/>
      <w:r w:rsidRPr="007E4A38">
        <w:rPr>
          <w:b/>
          <w:bCs/>
        </w:rPr>
        <w:t>Hälsodeklaration för bröstmjölksdonator</w:t>
      </w:r>
    </w:p>
    <w:p w14:paraId="72CAD6D6" w14:textId="77777777" w:rsidR="00AA0844" w:rsidRPr="00E321A6" w:rsidRDefault="00AA0844" w:rsidP="00AA0844">
      <w:pPr>
        <w:pStyle w:val="Default"/>
        <w:jc w:val="center"/>
        <w:rPr>
          <w:rFonts w:ascii="Times New Roman" w:hAnsi="Times New Roman" w:cs="Times New Roman"/>
        </w:rPr>
      </w:pPr>
    </w:p>
    <w:p w14:paraId="6AA0D663" w14:textId="77777777" w:rsidR="00AA0844" w:rsidRPr="00CC56F6" w:rsidRDefault="00AA0844" w:rsidP="00AA0844">
      <w:pPr>
        <w:pStyle w:val="Default"/>
        <w:tabs>
          <w:tab w:val="left" w:pos="1843"/>
          <w:tab w:val="left" w:pos="7088"/>
        </w:tabs>
        <w:spacing w:line="480" w:lineRule="auto"/>
        <w:ind w:right="-284"/>
        <w:rPr>
          <w:rFonts w:ascii="Times New Roman" w:hAnsi="Times New Roman" w:cs="Times New Roman"/>
        </w:rPr>
      </w:pPr>
      <w:r>
        <w:rPr>
          <w:rFonts w:asciiTheme="majorHAnsi" w:hAnsiTheme="majorHAnsi" w:cstheme="majorHAnsi"/>
        </w:rPr>
        <w:t xml:space="preserve">   </w:t>
      </w:r>
      <w:r w:rsidRPr="007E4A38">
        <w:rPr>
          <w:rFonts w:asciiTheme="majorHAnsi" w:hAnsiTheme="majorHAnsi" w:cstheme="majorHAnsi"/>
        </w:rPr>
        <w:t>Namn: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CC56F6">
        <w:rPr>
          <w:rFonts w:ascii="Times New Roman" w:hAnsi="Times New Roman" w:cs="Times New Roman"/>
        </w:rPr>
        <w:t>…………………………………………………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374D7D8A" w14:textId="77777777" w:rsidR="00AA0844" w:rsidRPr="00BF1E29" w:rsidRDefault="00AA0844" w:rsidP="00AA0844">
      <w:pPr>
        <w:pStyle w:val="Default"/>
        <w:tabs>
          <w:tab w:val="left" w:pos="1843"/>
          <w:tab w:val="left" w:pos="7088"/>
        </w:tabs>
        <w:spacing w:line="480" w:lineRule="auto"/>
        <w:ind w:right="-993"/>
        <w:rPr>
          <w:rFonts w:ascii="Times New Roman" w:hAnsi="Times New Roman" w:cs="Times New Roman"/>
          <w:u w:val="single"/>
        </w:rPr>
      </w:pPr>
      <w:r>
        <w:rPr>
          <w:rFonts w:asciiTheme="majorHAnsi" w:hAnsiTheme="majorHAnsi" w:cstheme="majorHAnsi"/>
        </w:rPr>
        <w:t xml:space="preserve">   </w:t>
      </w:r>
      <w:r w:rsidRPr="007E4A38">
        <w:rPr>
          <w:rFonts w:asciiTheme="majorHAnsi" w:hAnsiTheme="majorHAnsi" w:cstheme="majorHAnsi"/>
        </w:rPr>
        <w:t>Personnummer</w:t>
      </w:r>
      <w:r w:rsidRPr="00CC56F6">
        <w:rPr>
          <w:rFonts w:ascii="Times New Roman" w:hAnsi="Times New Roman" w:cs="Times New Roman"/>
        </w:rPr>
        <w:t>:</w:t>
      </w:r>
      <w:r w:rsidRPr="00CC56F6">
        <w:rPr>
          <w:rFonts w:ascii="Times New Roman" w:hAnsi="Times New Roman" w:cs="Times New Roman"/>
        </w:rPr>
        <w:tab/>
        <w:t xml:space="preserve"> …………………………………………………</w:t>
      </w:r>
      <w:r>
        <w:rPr>
          <w:rFonts w:ascii="Times New Roman" w:hAnsi="Times New Roman" w:cs="Times New Roman"/>
        </w:rPr>
        <w:tab/>
      </w:r>
    </w:p>
    <w:p w14:paraId="32D5EE5A" w14:textId="77777777" w:rsidR="00AA0844" w:rsidRDefault="00AA0844" w:rsidP="00AA0844">
      <w:pPr>
        <w:pStyle w:val="Default"/>
        <w:tabs>
          <w:tab w:val="left" w:pos="1843"/>
          <w:tab w:val="left" w:pos="7088"/>
        </w:tabs>
        <w:spacing w:line="480" w:lineRule="auto"/>
        <w:rPr>
          <w:rFonts w:ascii="Times New Roman" w:hAnsi="Times New Roman" w:cs="Times New Roman"/>
        </w:rPr>
      </w:pPr>
      <w:r>
        <w:rPr>
          <w:rFonts w:asciiTheme="majorHAnsi" w:hAnsiTheme="majorHAnsi" w:cstheme="majorHAnsi"/>
        </w:rPr>
        <w:t xml:space="preserve">   </w:t>
      </w:r>
      <w:r w:rsidRPr="007E4A38">
        <w:rPr>
          <w:rFonts w:asciiTheme="majorHAnsi" w:hAnsiTheme="majorHAnsi" w:cstheme="majorHAnsi"/>
        </w:rPr>
        <w:t>Adress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CC56F6">
        <w:rPr>
          <w:rFonts w:ascii="Times New Roman" w:hAnsi="Times New Roman" w:cs="Times New Roman"/>
        </w:rPr>
        <w:t>…………………………………………………</w:t>
      </w:r>
    </w:p>
    <w:p w14:paraId="5425B6A8" w14:textId="77777777" w:rsidR="00AA0844" w:rsidRDefault="00AA0844" w:rsidP="00AA0844">
      <w:pPr>
        <w:pStyle w:val="Default"/>
        <w:tabs>
          <w:tab w:val="left" w:pos="1843"/>
          <w:tab w:val="left" w:pos="7088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…………………………………………………</w:t>
      </w:r>
      <w:r>
        <w:rPr>
          <w:rFonts w:ascii="Times New Roman" w:hAnsi="Times New Roman" w:cs="Times New Roman"/>
        </w:rPr>
        <w:tab/>
      </w:r>
      <w:r w:rsidRPr="00CC56F6">
        <w:rPr>
          <w:rFonts w:ascii="Times New Roman" w:hAnsi="Times New Roman" w:cs="Times New Roman"/>
        </w:rPr>
        <w:t xml:space="preserve"> </w:t>
      </w:r>
      <w:r w:rsidRPr="00CC56F6">
        <w:rPr>
          <w:rFonts w:ascii="Times New Roman" w:hAnsi="Times New Roman" w:cs="Times New Roman"/>
        </w:rPr>
        <w:tab/>
      </w:r>
    </w:p>
    <w:p w14:paraId="45DD1B34" w14:textId="77777777" w:rsidR="00AA0844" w:rsidRDefault="00AA0844" w:rsidP="00AA0844">
      <w:pPr>
        <w:pStyle w:val="Default"/>
        <w:tabs>
          <w:tab w:val="left" w:pos="1843"/>
          <w:tab w:val="left" w:pos="7088"/>
        </w:tabs>
        <w:spacing w:line="480" w:lineRule="auto"/>
        <w:rPr>
          <w:rFonts w:ascii="Times New Roman" w:hAnsi="Times New Roman" w:cs="Times New Roman"/>
        </w:rPr>
      </w:pPr>
      <w:r>
        <w:rPr>
          <w:rFonts w:asciiTheme="majorHAnsi" w:hAnsiTheme="majorHAnsi" w:cstheme="majorHAnsi"/>
        </w:rPr>
        <w:t xml:space="preserve">   </w:t>
      </w:r>
      <w:r w:rsidRPr="007E4A38">
        <w:rPr>
          <w:rFonts w:asciiTheme="majorHAnsi" w:hAnsiTheme="majorHAnsi" w:cstheme="majorHAnsi"/>
        </w:rPr>
        <w:t>Mailadress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 w:rsidRPr="00CC56F6">
        <w:rPr>
          <w:rFonts w:ascii="Times New Roman" w:hAnsi="Times New Roman" w:cs="Times New Roman"/>
        </w:rPr>
        <w:t>…………………………………………………</w:t>
      </w:r>
      <w:r w:rsidRPr="00B624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14:paraId="4E69815E" w14:textId="77777777" w:rsidR="00AA0844" w:rsidRPr="007E4A38" w:rsidRDefault="00AA0844" w:rsidP="00AA0844">
      <w:pPr>
        <w:pStyle w:val="Defaul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</w:t>
      </w:r>
      <w:r w:rsidRPr="007E4A38">
        <w:rPr>
          <w:rFonts w:asciiTheme="majorHAnsi" w:hAnsiTheme="majorHAnsi" w:cstheme="majorHAnsi"/>
        </w:rPr>
        <w:t xml:space="preserve">Ringa in det korrekta svarsalternativet. </w:t>
      </w:r>
    </w:p>
    <w:p w14:paraId="4094C712" w14:textId="77777777" w:rsidR="00AA0844" w:rsidRPr="00CC56F6" w:rsidRDefault="00AA0844" w:rsidP="00AA0844">
      <w:pPr>
        <w:pStyle w:val="Default"/>
        <w:rPr>
          <w:rFonts w:ascii="Times New Roman" w:hAnsi="Times New Roman" w:cs="Times New Roman"/>
        </w:rPr>
      </w:pPr>
    </w:p>
    <w:tbl>
      <w:tblPr>
        <w:tblW w:w="9679" w:type="dxa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51"/>
        <w:gridCol w:w="2814"/>
        <w:gridCol w:w="2814"/>
      </w:tblGrid>
      <w:tr w:rsidR="00AA0844" w:rsidRPr="00CC56F6" w14:paraId="270EE19F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5C1CD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>Har du tidigare lämnat bröstmjölk?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89B28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352486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NEJ </w:t>
            </w:r>
          </w:p>
          <w:p w14:paraId="02C6FE1A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06E0C867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250C2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Är du frisk?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0CB3C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51B5CE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NEJ </w:t>
            </w:r>
          </w:p>
          <w:p w14:paraId="1FB892B4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5124A828" w14:textId="77777777" w:rsidTr="005B4F00">
        <w:trPr>
          <w:trHeight w:val="433"/>
        </w:trPr>
        <w:tc>
          <w:tcPr>
            <w:tcW w:w="967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874D60E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Om nej ange sjukdom och behandling </w:t>
            </w:r>
          </w:p>
          <w:p w14:paraId="3544D198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  <w:p w14:paraId="2C298D76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5E2765A3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3DA88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Har du tidigare haft en allvarlig sjukdom som krävt behandling?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3845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2C296FD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</w:tc>
      </w:tr>
      <w:tr w:rsidR="00AA0844" w:rsidRPr="00CC56F6" w14:paraId="48C83632" w14:textId="77777777" w:rsidTr="005B4F00">
        <w:trPr>
          <w:trHeight w:val="433"/>
        </w:trPr>
        <w:tc>
          <w:tcPr>
            <w:tcW w:w="967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2873167A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Om ja, ange sjukdom och behandling </w:t>
            </w:r>
          </w:p>
          <w:p w14:paraId="62320E40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  <w:p w14:paraId="3559957A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75C71755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403F1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Har du haft eller varit utsatt för gulsotssmitta (hepatit)?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7FDFB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2C76053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</w:tc>
      </w:tr>
      <w:tr w:rsidR="00AA0844" w:rsidRPr="00CC56F6" w14:paraId="3854038B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70725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Har du varit utsatt för HIV-smitta?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A0C9A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B025B05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  <w:p w14:paraId="746A97F2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</w:p>
        </w:tc>
      </w:tr>
      <w:tr w:rsidR="00AA0844" w:rsidRPr="00CC56F6" w14:paraId="021E5574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8C33E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Har du fått någon blodtransfusion?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C988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6E6675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  <w:p w14:paraId="345D80AE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14C7EBFD" w14:textId="77777777" w:rsidTr="005B4F00">
        <w:trPr>
          <w:trHeight w:val="433"/>
        </w:trPr>
        <w:tc>
          <w:tcPr>
            <w:tcW w:w="967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0C0E621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Om ja, ange när och på vilket sjukhus </w:t>
            </w:r>
          </w:p>
          <w:p w14:paraId="63497986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</w:p>
        </w:tc>
      </w:tr>
      <w:tr w:rsidR="00AA0844" w:rsidRPr="00CC56F6" w14:paraId="1C2EA1FB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0860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Har du injicerat/använt narkotika eller anabola steroider?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F1EF2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F22FC1D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</w:tc>
      </w:tr>
      <w:tr w:rsidR="00AA0844" w:rsidRPr="00CC56F6" w14:paraId="1CF7823A" w14:textId="77777777" w:rsidTr="005B4F00">
        <w:trPr>
          <w:trHeight w:val="295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8CB90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Har du blivit piercad eller fått en tatuering under de senaste 12 mån?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21B1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F736A0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</w:tc>
      </w:tr>
      <w:tr w:rsidR="00AA0844" w:rsidRPr="00CC56F6" w14:paraId="71B2915E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A656" w14:textId="77777777" w:rsidR="00AA0844" w:rsidRPr="007E4A38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7E4A38">
              <w:rPr>
                <w:rFonts w:asciiTheme="majorHAnsi" w:hAnsiTheme="majorHAnsi" w:cstheme="majorHAnsi"/>
              </w:rPr>
              <w:t xml:space="preserve">Konsumerar du alkohol?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92516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50696E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  <w:p w14:paraId="55E9496C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1C7562A3" w14:textId="77777777" w:rsidTr="005B4F00">
        <w:trPr>
          <w:trHeight w:val="772"/>
        </w:trPr>
        <w:tc>
          <w:tcPr>
            <w:tcW w:w="967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6A7FBAE2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 w:rsidRPr="007E4A38">
              <w:rPr>
                <w:rFonts w:asciiTheme="majorHAnsi" w:hAnsiTheme="majorHAnsi" w:cstheme="majorHAnsi"/>
              </w:rPr>
              <w:t>Om ja, ange hur mycket per vecka</w:t>
            </w:r>
          </w:p>
          <w:p w14:paraId="41315422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5E55C93A" w14:textId="77777777" w:rsidR="00AA0844" w:rsidRPr="00CC56F6" w:rsidRDefault="00AA0844" w:rsidP="00AA0844">
      <w:pPr>
        <w:rPr>
          <w:szCs w:val="24"/>
        </w:rPr>
      </w:pPr>
    </w:p>
    <w:tbl>
      <w:tblPr>
        <w:tblW w:w="9679" w:type="dxa"/>
        <w:tblInd w:w="1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2814"/>
        <w:gridCol w:w="2815"/>
      </w:tblGrid>
      <w:tr w:rsidR="00AA0844" w:rsidRPr="00CC56F6" w14:paraId="5AA091B8" w14:textId="77777777" w:rsidTr="005B4F00">
        <w:trPr>
          <w:trHeight w:val="157"/>
        </w:trPr>
        <w:tc>
          <w:tcPr>
            <w:tcW w:w="40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590E3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lastRenderedPageBreak/>
              <w:t xml:space="preserve">Äter du någon form av specialkost?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40DA4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JA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36BF065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NEJ </w:t>
            </w:r>
          </w:p>
          <w:p w14:paraId="6EF225C9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3AEE1FD1" w14:textId="77777777" w:rsidTr="005B4F00">
        <w:trPr>
          <w:trHeight w:val="157"/>
        </w:trPr>
        <w:tc>
          <w:tcPr>
            <w:tcW w:w="967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5D0329DE" w14:textId="77777777" w:rsidR="00AA0844" w:rsidRPr="004B6076" w:rsidRDefault="00AA0844" w:rsidP="005B4F00">
            <w:pPr>
              <w:pStyle w:val="Default"/>
              <w:rPr>
                <w:rFonts w:asciiTheme="majorHAnsi" w:hAnsiTheme="majorHAnsi" w:cstheme="majorHAnsi"/>
              </w:rPr>
            </w:pPr>
            <w:r w:rsidRPr="004B6076">
              <w:rPr>
                <w:rFonts w:asciiTheme="majorHAnsi" w:hAnsiTheme="majorHAnsi" w:cstheme="majorHAnsi"/>
              </w:rPr>
              <w:t xml:space="preserve">Om ja, ange vilken </w:t>
            </w:r>
          </w:p>
          <w:p w14:paraId="5D6A044F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  <w:p w14:paraId="473442A9" w14:textId="77777777" w:rsidR="00AA0844" w:rsidRPr="00CC56F6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AA0844" w:rsidRPr="00CC56F6" w14:paraId="37E277D1" w14:textId="77777777" w:rsidTr="005B4F00">
        <w:trPr>
          <w:trHeight w:val="157"/>
        </w:trPr>
        <w:tc>
          <w:tcPr>
            <w:tcW w:w="40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76745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Röker du?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1B3CF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JA 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6BDBB2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NEJ </w:t>
            </w:r>
          </w:p>
          <w:p w14:paraId="23D83127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AA0844" w:rsidRPr="00CC56F6" w14:paraId="1E53EAEA" w14:textId="77777777" w:rsidTr="005B4F00">
        <w:trPr>
          <w:trHeight w:val="157"/>
        </w:trPr>
        <w:tc>
          <w:tcPr>
            <w:tcW w:w="40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B4DD1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Snusar du?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09F0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JA 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ADB332C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NEJ </w:t>
            </w:r>
          </w:p>
          <w:p w14:paraId="764709E7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AA0844" w:rsidRPr="00CC56F6" w14:paraId="3A10E237" w14:textId="77777777" w:rsidTr="005B4F00">
        <w:trPr>
          <w:trHeight w:val="157"/>
        </w:trPr>
        <w:tc>
          <w:tcPr>
            <w:tcW w:w="40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E090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Använder du läkemedel? </w:t>
            </w:r>
          </w:p>
        </w:tc>
        <w:tc>
          <w:tcPr>
            <w:tcW w:w="2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EA7B6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JA </w:t>
            </w:r>
          </w:p>
        </w:tc>
        <w:tc>
          <w:tcPr>
            <w:tcW w:w="2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314E22F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NEJ </w:t>
            </w:r>
          </w:p>
          <w:p w14:paraId="333602A9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AA0844" w:rsidRPr="00CC56F6" w14:paraId="3E91DCF6" w14:textId="77777777" w:rsidTr="005B4F00">
        <w:trPr>
          <w:trHeight w:val="433"/>
        </w:trPr>
        <w:tc>
          <w:tcPr>
            <w:tcW w:w="967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34C32322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Om ja, ange sort och dosering </w:t>
            </w:r>
          </w:p>
          <w:p w14:paraId="3D27B04F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  <w:p w14:paraId="36A3A230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AA0844" w:rsidRPr="00CC56F6" w14:paraId="7D586C71" w14:textId="77777777" w:rsidTr="005B4F00">
        <w:trPr>
          <w:trHeight w:val="433"/>
        </w:trPr>
        <w:tc>
          <w:tcPr>
            <w:tcW w:w="967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7CD694D1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Vilken graviditetsvecka är ditt senaste barn fött i? </w:t>
            </w:r>
          </w:p>
          <w:p w14:paraId="4F1812C1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  <w:p w14:paraId="699467A1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  <w:tr w:rsidR="00AA0844" w:rsidRPr="00CC56F6" w14:paraId="1EBA2A39" w14:textId="77777777" w:rsidTr="005B4F00">
        <w:trPr>
          <w:trHeight w:val="433"/>
        </w:trPr>
        <w:tc>
          <w:tcPr>
            <w:tcW w:w="967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4452CE7" w14:textId="77777777" w:rsidR="00AA0844" w:rsidRPr="004B6076" w:rsidRDefault="00AA0844" w:rsidP="005B4F0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Cs w:val="24"/>
              </w:rPr>
            </w:pPr>
            <w:r w:rsidRPr="004B6076">
              <w:rPr>
                <w:rFonts w:asciiTheme="majorHAnsi" w:hAnsiTheme="majorHAnsi" w:cstheme="majorHAnsi"/>
                <w:color w:val="000000"/>
                <w:szCs w:val="24"/>
              </w:rPr>
              <w:t xml:space="preserve">Barnets födelsedatum </w:t>
            </w:r>
          </w:p>
          <w:p w14:paraId="2CD86B84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  <w:p w14:paraId="05A17961" w14:textId="77777777" w:rsidR="00AA0844" w:rsidRPr="00CC56F6" w:rsidRDefault="00AA0844" w:rsidP="005B4F00">
            <w:pPr>
              <w:autoSpaceDE w:val="0"/>
              <w:autoSpaceDN w:val="0"/>
              <w:adjustRightInd w:val="0"/>
              <w:rPr>
                <w:color w:val="000000"/>
                <w:szCs w:val="24"/>
              </w:rPr>
            </w:pPr>
          </w:p>
        </w:tc>
      </w:tr>
    </w:tbl>
    <w:p w14:paraId="66F29815" w14:textId="77777777" w:rsidR="00AA0844" w:rsidRDefault="00AA0844" w:rsidP="00AA0844">
      <w:pPr>
        <w:rPr>
          <w:szCs w:val="24"/>
        </w:rPr>
      </w:pPr>
    </w:p>
    <w:p w14:paraId="03C1537F" w14:textId="77777777" w:rsidR="00AA0844" w:rsidRDefault="00AA0844" w:rsidP="00AA0844">
      <w:pPr>
        <w:ind w:left="165"/>
        <w:rPr>
          <w:rFonts w:asciiTheme="majorHAnsi" w:hAnsiTheme="majorHAnsi" w:cstheme="majorHAnsi"/>
        </w:rPr>
      </w:pPr>
      <w:r w:rsidRPr="007E4A38">
        <w:rPr>
          <w:rFonts w:asciiTheme="majorHAnsi" w:hAnsiTheme="majorHAnsi" w:cstheme="majorHAnsi"/>
        </w:rPr>
        <w:t xml:space="preserve">Att vara bröstmjölksgivare innebär ett ansvar. Din bröstmjölk kommer att användas till </w:t>
      </w:r>
      <w:r>
        <w:rPr>
          <w:rFonts w:asciiTheme="majorHAnsi" w:hAnsiTheme="majorHAnsi" w:cstheme="majorHAnsi"/>
        </w:rPr>
        <w:t xml:space="preserve">     </w:t>
      </w:r>
      <w:r w:rsidRPr="007E4A38">
        <w:rPr>
          <w:rFonts w:asciiTheme="majorHAnsi" w:hAnsiTheme="majorHAnsi" w:cstheme="majorHAnsi"/>
        </w:rPr>
        <w:t>uppfödning av små och sjuka nyfödda barn. Alla skrivna svar kommer vi att diskutera med dig och det behöver inte innebära att du inte kan lämna mjölk.</w:t>
      </w:r>
    </w:p>
    <w:p w14:paraId="2AACD7E6" w14:textId="77777777" w:rsidR="00AA0844" w:rsidRDefault="00AA0844" w:rsidP="00AA0844">
      <w:pPr>
        <w:ind w:left="165"/>
        <w:rPr>
          <w:szCs w:val="24"/>
        </w:rPr>
      </w:pPr>
    </w:p>
    <w:p w14:paraId="43E36533" w14:textId="77777777" w:rsidR="00AA0844" w:rsidRPr="00CC56F6" w:rsidRDefault="00AA0844" w:rsidP="00AA0844">
      <w:pPr>
        <w:rPr>
          <w:szCs w:val="24"/>
        </w:rPr>
      </w:pPr>
    </w:p>
    <w:p w14:paraId="05AE3CC8" w14:textId="77777777" w:rsidR="00AA0844" w:rsidRDefault="00AA0844" w:rsidP="00AA0844">
      <w:pPr>
        <w:autoSpaceDE w:val="0"/>
        <w:autoSpaceDN w:val="0"/>
        <w:adjustRightInd w:val="0"/>
        <w:spacing w:line="480" w:lineRule="auto"/>
        <w:rPr>
          <w:rFonts w:asciiTheme="majorHAnsi" w:hAnsiTheme="majorHAnsi" w:cstheme="majorHAnsi"/>
          <w:color w:val="000000"/>
          <w:szCs w:val="24"/>
        </w:rPr>
      </w:pPr>
      <w:r>
        <w:rPr>
          <w:rFonts w:asciiTheme="majorHAnsi" w:hAnsiTheme="majorHAnsi" w:cstheme="majorHAnsi"/>
          <w:color w:val="000000"/>
          <w:szCs w:val="24"/>
        </w:rPr>
        <w:t xml:space="preserve">   </w:t>
      </w:r>
      <w:r w:rsidRPr="004B6076">
        <w:rPr>
          <w:rFonts w:asciiTheme="majorHAnsi" w:hAnsiTheme="majorHAnsi" w:cstheme="majorHAnsi"/>
          <w:color w:val="000000"/>
          <w:szCs w:val="24"/>
        </w:rPr>
        <w:t xml:space="preserve">Givarens namnteckning: </w:t>
      </w:r>
      <w:r>
        <w:rPr>
          <w:rFonts w:asciiTheme="majorHAnsi" w:hAnsiTheme="majorHAnsi" w:cstheme="majorHAnsi"/>
          <w:color w:val="000000"/>
          <w:szCs w:val="24"/>
        </w:rPr>
        <w:t>…</w:t>
      </w:r>
      <w:r w:rsidRPr="004B6076">
        <w:rPr>
          <w:rFonts w:asciiTheme="majorHAnsi" w:hAnsiTheme="majorHAnsi" w:cstheme="majorHAnsi"/>
          <w:color w:val="000000"/>
          <w:szCs w:val="24"/>
        </w:rPr>
        <w:t>…………………………</w:t>
      </w:r>
      <w:r>
        <w:rPr>
          <w:rFonts w:asciiTheme="majorHAnsi" w:hAnsiTheme="majorHAnsi" w:cstheme="majorHAnsi"/>
          <w:color w:val="000000"/>
          <w:szCs w:val="24"/>
        </w:rPr>
        <w:t>………………………………</w:t>
      </w:r>
      <w:r w:rsidRPr="004B6076">
        <w:rPr>
          <w:rFonts w:asciiTheme="majorHAnsi" w:hAnsiTheme="majorHAnsi" w:cstheme="majorHAnsi"/>
          <w:color w:val="000000"/>
          <w:szCs w:val="24"/>
        </w:rPr>
        <w:tab/>
        <w:t xml:space="preserve"> Datum: </w:t>
      </w:r>
      <w:r>
        <w:rPr>
          <w:rFonts w:asciiTheme="majorHAnsi" w:hAnsiTheme="majorHAnsi" w:cstheme="majorHAnsi"/>
          <w:color w:val="000000"/>
          <w:szCs w:val="24"/>
        </w:rPr>
        <w:t>…………………….</w:t>
      </w:r>
    </w:p>
    <w:p w14:paraId="085E83AD" w14:textId="77777777" w:rsidR="00AA0844" w:rsidRDefault="00AA0844" w:rsidP="00AA0844">
      <w:pPr>
        <w:autoSpaceDE w:val="0"/>
        <w:autoSpaceDN w:val="0"/>
        <w:adjustRightInd w:val="0"/>
        <w:spacing w:line="480" w:lineRule="auto"/>
        <w:rPr>
          <w:rFonts w:asciiTheme="majorHAnsi" w:hAnsiTheme="majorHAnsi" w:cstheme="majorHAnsi"/>
          <w:color w:val="000000"/>
          <w:szCs w:val="24"/>
        </w:rPr>
      </w:pPr>
      <w:r>
        <w:rPr>
          <w:rFonts w:asciiTheme="majorHAnsi" w:hAnsiTheme="majorHAnsi" w:cstheme="majorHAnsi"/>
          <w:color w:val="000000"/>
          <w:szCs w:val="24"/>
        </w:rPr>
        <w:t xml:space="preserve">   __________________________________________________________________________   </w:t>
      </w:r>
      <w:r w:rsidRPr="004B6076">
        <w:rPr>
          <w:rFonts w:asciiTheme="majorHAnsi" w:hAnsiTheme="majorHAnsi" w:cstheme="majorHAnsi"/>
          <w:color w:val="000000"/>
          <w:szCs w:val="24"/>
        </w:rPr>
        <w:tab/>
        <w:t xml:space="preserve"> </w:t>
      </w:r>
    </w:p>
    <w:p w14:paraId="2CEE2E1C" w14:textId="77777777" w:rsidR="00AA0844" w:rsidRPr="004B6076" w:rsidRDefault="00AA0844" w:rsidP="00AA0844">
      <w:pPr>
        <w:autoSpaceDE w:val="0"/>
        <w:autoSpaceDN w:val="0"/>
        <w:adjustRightInd w:val="0"/>
        <w:spacing w:line="480" w:lineRule="auto"/>
        <w:rPr>
          <w:rFonts w:asciiTheme="majorHAnsi" w:hAnsiTheme="majorHAnsi" w:cstheme="majorHAnsi"/>
          <w:color w:val="000000"/>
          <w:szCs w:val="24"/>
        </w:rPr>
      </w:pPr>
      <w:r>
        <w:rPr>
          <w:rFonts w:asciiTheme="majorHAnsi" w:hAnsiTheme="majorHAnsi" w:cstheme="majorHAnsi"/>
          <w:color w:val="000000"/>
          <w:szCs w:val="24"/>
        </w:rPr>
        <w:t xml:space="preserve">   </w:t>
      </w:r>
      <w:r w:rsidRPr="004B6076">
        <w:rPr>
          <w:rFonts w:asciiTheme="majorHAnsi" w:hAnsiTheme="majorHAnsi" w:cstheme="majorHAnsi"/>
          <w:color w:val="000000"/>
          <w:szCs w:val="24"/>
        </w:rPr>
        <w:t xml:space="preserve">Bedömning av </w:t>
      </w:r>
      <w:r w:rsidRPr="004B6076">
        <w:rPr>
          <w:rFonts w:asciiTheme="majorHAnsi" w:hAnsiTheme="majorHAnsi" w:cstheme="majorHAnsi"/>
          <w:szCs w:val="24"/>
        </w:rPr>
        <w:t>medicinskt ansvarig</w:t>
      </w:r>
      <w:r w:rsidRPr="004B6076">
        <w:rPr>
          <w:rFonts w:asciiTheme="majorHAnsi" w:hAnsiTheme="majorHAnsi" w:cstheme="majorHAnsi"/>
          <w:szCs w:val="24"/>
        </w:rPr>
        <w:tab/>
      </w:r>
      <w:r>
        <w:rPr>
          <w:rFonts w:asciiTheme="majorHAnsi" w:hAnsiTheme="majorHAnsi" w:cstheme="majorHAnsi"/>
          <w:szCs w:val="24"/>
        </w:rPr>
        <w:t xml:space="preserve">        </w:t>
      </w:r>
      <w:r w:rsidRPr="004B6076">
        <w:rPr>
          <w:rFonts w:asciiTheme="majorHAnsi" w:hAnsiTheme="majorHAnsi" w:cstheme="majorHAnsi"/>
          <w:color w:val="000000"/>
          <w:szCs w:val="24"/>
        </w:rPr>
        <w:t>Godkänd som mjölk</w:t>
      </w:r>
      <w:r>
        <w:rPr>
          <w:rFonts w:asciiTheme="majorHAnsi" w:hAnsiTheme="majorHAnsi" w:cstheme="majorHAnsi"/>
          <w:color w:val="000000"/>
          <w:szCs w:val="24"/>
        </w:rPr>
        <w:t xml:space="preserve">donator     </w:t>
      </w:r>
      <w:r w:rsidRPr="004B6076">
        <w:rPr>
          <w:rFonts w:asciiTheme="majorHAnsi" w:hAnsiTheme="majorHAnsi" w:cstheme="majorHAnsi"/>
          <w:color w:val="000000"/>
          <w:szCs w:val="24"/>
        </w:rPr>
        <w:t>JA</w:t>
      </w:r>
      <w:r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ab/>
      </w:r>
      <w:r w:rsidRPr="004B6076">
        <w:rPr>
          <w:rFonts w:asciiTheme="majorHAnsi" w:hAnsiTheme="majorHAnsi" w:cstheme="majorHAnsi"/>
          <w:color w:val="000000"/>
          <w:szCs w:val="24"/>
        </w:rPr>
        <w:t>NEJ</w:t>
      </w:r>
    </w:p>
    <w:p w14:paraId="486BACBB" w14:textId="77777777" w:rsidR="00AA0844" w:rsidRPr="004B6076" w:rsidRDefault="00AA0844" w:rsidP="00AA0844">
      <w:pPr>
        <w:autoSpaceDE w:val="0"/>
        <w:autoSpaceDN w:val="0"/>
        <w:adjustRightInd w:val="0"/>
        <w:spacing w:line="480" w:lineRule="auto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  </w:t>
      </w:r>
      <w:r w:rsidRPr="004B6076">
        <w:rPr>
          <w:rFonts w:asciiTheme="majorHAnsi" w:hAnsiTheme="majorHAnsi" w:cstheme="majorHAnsi"/>
          <w:szCs w:val="24"/>
        </w:rPr>
        <w:t>Medicinskt ansvarig: ……………………………</w:t>
      </w:r>
      <w:r>
        <w:rPr>
          <w:rFonts w:asciiTheme="majorHAnsi" w:hAnsiTheme="majorHAnsi" w:cstheme="majorHAnsi"/>
          <w:szCs w:val="24"/>
        </w:rPr>
        <w:t>……………………………….</w:t>
      </w:r>
      <w:r w:rsidRPr="004B6076">
        <w:rPr>
          <w:rFonts w:asciiTheme="majorHAnsi" w:hAnsiTheme="majorHAnsi" w:cstheme="majorHAnsi"/>
          <w:szCs w:val="24"/>
        </w:rPr>
        <w:t>…..</w:t>
      </w:r>
      <w:r w:rsidRPr="004B6076">
        <w:rPr>
          <w:rFonts w:asciiTheme="majorHAnsi" w:hAnsiTheme="majorHAnsi" w:cstheme="majorHAnsi"/>
          <w:szCs w:val="24"/>
        </w:rPr>
        <w:tab/>
        <w:t xml:space="preserve">Datum: </w:t>
      </w:r>
      <w:r>
        <w:rPr>
          <w:rFonts w:asciiTheme="majorHAnsi" w:hAnsiTheme="majorHAnsi" w:cstheme="majorHAnsi"/>
          <w:szCs w:val="24"/>
        </w:rPr>
        <w:t>…………………….</w:t>
      </w:r>
    </w:p>
    <w:p w14:paraId="65CE637D" w14:textId="77777777" w:rsidR="00AA0844" w:rsidRPr="00DB40DB" w:rsidRDefault="00AA0844" w:rsidP="00AA0844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___________________________________________________________________________</w:t>
      </w:r>
    </w:p>
    <w:p w14:paraId="39CB9F48" w14:textId="77777777" w:rsidR="00AA0844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="Times New Roman" w:hAnsi="Times New Roman" w:cs="Times New Roman"/>
          <w:b/>
          <w:i/>
        </w:rPr>
      </w:pPr>
      <w:r w:rsidRPr="0031649A">
        <w:rPr>
          <w:rFonts w:ascii="Times New Roman" w:hAnsi="Times New Roman" w:cs="Times New Roman"/>
          <w:b/>
          <w:i/>
        </w:rPr>
        <w:t xml:space="preserve">  </w:t>
      </w:r>
    </w:p>
    <w:tbl>
      <w:tblPr>
        <w:tblStyle w:val="Tabellrutnt"/>
        <w:tblpPr w:leftFromText="141" w:rightFromText="141" w:vertAnchor="text" w:horzAnchor="margin" w:tblpXSpec="right" w:tblpY="-51"/>
        <w:tblW w:w="3561" w:type="dxa"/>
        <w:tblLayout w:type="fixed"/>
        <w:tblLook w:val="04A0" w:firstRow="1" w:lastRow="0" w:firstColumn="1" w:lastColumn="0" w:noHBand="0" w:noVBand="1"/>
      </w:tblPr>
      <w:tblGrid>
        <w:gridCol w:w="1187"/>
        <w:gridCol w:w="1187"/>
        <w:gridCol w:w="1187"/>
      </w:tblGrid>
      <w:tr w:rsidR="00AA0844" w14:paraId="70853EAC" w14:textId="77777777" w:rsidTr="005B4F00">
        <w:trPr>
          <w:trHeight w:val="480"/>
        </w:trPr>
        <w:tc>
          <w:tcPr>
            <w:tcW w:w="1187" w:type="dxa"/>
          </w:tcPr>
          <w:p w14:paraId="53AA6412" w14:textId="77777777" w:rsidR="00AA0844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1187" w:type="dxa"/>
          </w:tcPr>
          <w:p w14:paraId="4ACDFB5A" w14:textId="77777777" w:rsidR="00AA0844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187" w:type="dxa"/>
          </w:tcPr>
          <w:p w14:paraId="5B308C5A" w14:textId="77777777" w:rsidR="00AA0844" w:rsidRDefault="00AA0844" w:rsidP="005B4F00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42C22E7E" w14:textId="77777777" w:rsidR="00AA0844" w:rsidRPr="00F57896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Theme="majorHAnsi" w:hAnsiTheme="majorHAnsi" w:cstheme="majorHAnsi"/>
          <w:bCs/>
          <w:iCs/>
        </w:rPr>
      </w:pPr>
      <w:r>
        <w:rPr>
          <w:rFonts w:asciiTheme="majorHAnsi" w:hAnsiTheme="majorHAnsi" w:cstheme="majorHAnsi"/>
          <w:bCs/>
          <w:iCs/>
        </w:rPr>
        <w:t xml:space="preserve">   Datum för g</w:t>
      </w:r>
      <w:r w:rsidRPr="00F57896">
        <w:rPr>
          <w:rFonts w:asciiTheme="majorHAnsi" w:hAnsiTheme="majorHAnsi" w:cstheme="majorHAnsi"/>
          <w:bCs/>
          <w:iCs/>
        </w:rPr>
        <w:t>odkänd serologisk screening</w:t>
      </w:r>
      <w:r>
        <w:rPr>
          <w:rFonts w:asciiTheme="majorHAnsi" w:hAnsiTheme="majorHAnsi" w:cstheme="majorHAnsi"/>
          <w:bCs/>
          <w:iCs/>
        </w:rPr>
        <w:t>/signatur</w:t>
      </w:r>
    </w:p>
    <w:p w14:paraId="2E7E61BB" w14:textId="77777777" w:rsidR="00AA0844" w:rsidRPr="0031649A" w:rsidRDefault="00AA0844" w:rsidP="00AA0844">
      <w:pPr>
        <w:pStyle w:val="Default"/>
        <w:tabs>
          <w:tab w:val="left" w:pos="1701"/>
          <w:tab w:val="left" w:pos="2410"/>
          <w:tab w:val="left" w:pos="3969"/>
          <w:tab w:val="left" w:pos="5529"/>
          <w:tab w:val="left" w:pos="5812"/>
          <w:tab w:val="left" w:pos="6521"/>
        </w:tabs>
        <w:rPr>
          <w:rFonts w:ascii="Times New Roman" w:hAnsi="Times New Roman" w:cs="Times New Roman"/>
          <w:b/>
          <w:i/>
        </w:rPr>
      </w:pPr>
    </w:p>
    <w:p w14:paraId="41780120" w14:textId="77777777" w:rsidR="00AA0844" w:rsidRDefault="00AA0844" w:rsidP="00AA0844">
      <w:pPr>
        <w:autoSpaceDE w:val="0"/>
        <w:autoSpaceDN w:val="0"/>
        <w:adjustRightInd w:val="0"/>
        <w:rPr>
          <w:b/>
          <w:bCs/>
          <w:color w:val="000000"/>
          <w:szCs w:val="24"/>
        </w:rPr>
      </w:pPr>
    </w:p>
    <w:p w14:paraId="33CFF953" w14:textId="77777777" w:rsidR="00AA0844" w:rsidRDefault="00AA0844" w:rsidP="00AA0844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  <w:szCs w:val="24"/>
        </w:rPr>
      </w:pPr>
      <w:r>
        <w:rPr>
          <w:rFonts w:asciiTheme="majorHAnsi" w:hAnsiTheme="majorHAnsi" w:cstheme="majorHAnsi"/>
          <w:color w:val="000000"/>
          <w:szCs w:val="24"/>
        </w:rPr>
        <w:t xml:space="preserve">   </w:t>
      </w:r>
      <w:r w:rsidRPr="00F57896">
        <w:rPr>
          <w:rFonts w:asciiTheme="majorHAnsi" w:hAnsiTheme="majorHAnsi" w:cstheme="majorHAnsi"/>
          <w:color w:val="000000"/>
          <w:szCs w:val="24"/>
        </w:rPr>
        <w:t>Inlämnad bröstmjölk</w:t>
      </w:r>
      <w:r>
        <w:rPr>
          <w:rFonts w:asciiTheme="majorHAnsi" w:hAnsiTheme="majorHAnsi" w:cstheme="majorHAnsi"/>
          <w:color w:val="000000"/>
          <w:szCs w:val="24"/>
        </w:rPr>
        <w:t xml:space="preserve">, </w:t>
      </w:r>
      <w:r w:rsidRPr="00F57896">
        <w:rPr>
          <w:rFonts w:asciiTheme="majorHAnsi" w:hAnsiTheme="majorHAnsi" w:cstheme="majorHAnsi"/>
          <w:color w:val="000000"/>
          <w:szCs w:val="24"/>
        </w:rPr>
        <w:t>datum och mängd</w:t>
      </w:r>
    </w:p>
    <w:p w14:paraId="4C9CB0AE" w14:textId="77777777" w:rsidR="00AA0844" w:rsidRPr="00383F60" w:rsidRDefault="00AA0844" w:rsidP="00AA0844">
      <w:pPr>
        <w:autoSpaceDE w:val="0"/>
        <w:autoSpaceDN w:val="0"/>
        <w:adjustRightInd w:val="0"/>
        <w:rPr>
          <w:rFonts w:asciiTheme="majorHAnsi" w:hAnsiTheme="majorHAnsi" w:cstheme="majorHAnsi"/>
          <w:color w:val="000000"/>
          <w:szCs w:val="24"/>
        </w:rPr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A0844" w14:paraId="2E0D15CD" w14:textId="77777777" w:rsidTr="005B4F00">
        <w:tc>
          <w:tcPr>
            <w:tcW w:w="1812" w:type="dxa"/>
          </w:tcPr>
          <w:p w14:paraId="3232E0A6" w14:textId="77777777" w:rsidR="00AA0844" w:rsidRDefault="00AA0844" w:rsidP="005B4F00"/>
          <w:p w14:paraId="64E1072F" w14:textId="77777777" w:rsidR="00AA0844" w:rsidRDefault="00AA0844" w:rsidP="005B4F00"/>
        </w:tc>
        <w:tc>
          <w:tcPr>
            <w:tcW w:w="1812" w:type="dxa"/>
          </w:tcPr>
          <w:p w14:paraId="27DD8FD6" w14:textId="77777777" w:rsidR="00AA0844" w:rsidRDefault="00AA0844" w:rsidP="005B4F00"/>
        </w:tc>
        <w:tc>
          <w:tcPr>
            <w:tcW w:w="1812" w:type="dxa"/>
          </w:tcPr>
          <w:p w14:paraId="79E3BE95" w14:textId="77777777" w:rsidR="00AA0844" w:rsidRDefault="00AA0844" w:rsidP="005B4F00"/>
        </w:tc>
        <w:tc>
          <w:tcPr>
            <w:tcW w:w="1813" w:type="dxa"/>
          </w:tcPr>
          <w:p w14:paraId="31136306" w14:textId="77777777" w:rsidR="00AA0844" w:rsidRDefault="00AA0844" w:rsidP="005B4F00"/>
        </w:tc>
        <w:tc>
          <w:tcPr>
            <w:tcW w:w="1813" w:type="dxa"/>
          </w:tcPr>
          <w:p w14:paraId="4FCAB1A0" w14:textId="77777777" w:rsidR="00AA0844" w:rsidRDefault="00AA0844" w:rsidP="005B4F00"/>
        </w:tc>
      </w:tr>
      <w:tr w:rsidR="00AA0844" w14:paraId="0BDCC555" w14:textId="77777777" w:rsidTr="005B4F00">
        <w:tc>
          <w:tcPr>
            <w:tcW w:w="1812" w:type="dxa"/>
          </w:tcPr>
          <w:p w14:paraId="470A28AC" w14:textId="77777777" w:rsidR="00AA0844" w:rsidRDefault="00AA0844" w:rsidP="005B4F00"/>
          <w:p w14:paraId="6BC72819" w14:textId="77777777" w:rsidR="00AA0844" w:rsidRDefault="00AA0844" w:rsidP="005B4F00"/>
        </w:tc>
        <w:tc>
          <w:tcPr>
            <w:tcW w:w="1812" w:type="dxa"/>
          </w:tcPr>
          <w:p w14:paraId="525A2A36" w14:textId="77777777" w:rsidR="00AA0844" w:rsidRDefault="00AA0844" w:rsidP="005B4F00"/>
        </w:tc>
        <w:tc>
          <w:tcPr>
            <w:tcW w:w="1812" w:type="dxa"/>
          </w:tcPr>
          <w:p w14:paraId="68123F71" w14:textId="77777777" w:rsidR="00AA0844" w:rsidRDefault="00AA0844" w:rsidP="005B4F00"/>
        </w:tc>
        <w:tc>
          <w:tcPr>
            <w:tcW w:w="1813" w:type="dxa"/>
          </w:tcPr>
          <w:p w14:paraId="1F18CC7C" w14:textId="77777777" w:rsidR="00AA0844" w:rsidRDefault="00AA0844" w:rsidP="005B4F00"/>
        </w:tc>
        <w:tc>
          <w:tcPr>
            <w:tcW w:w="1813" w:type="dxa"/>
          </w:tcPr>
          <w:p w14:paraId="1569833F" w14:textId="77777777" w:rsidR="00AA0844" w:rsidRDefault="00AA0844" w:rsidP="005B4F00"/>
        </w:tc>
      </w:tr>
    </w:tbl>
    <w:p w14:paraId="2F8AFF42" w14:textId="77777777" w:rsidR="00AA0844" w:rsidRDefault="00AA0844" w:rsidP="00AA0844"/>
    <w:p w14:paraId="4F73925B" w14:textId="77777777" w:rsidR="00F93BB0" w:rsidRDefault="00F93BB0" w:rsidP="003A1F38"/>
    <w:p w14:paraId="1FC29789" w14:textId="49712835" w:rsidR="009E7DFD" w:rsidRDefault="009E7DFD">
      <w:r>
        <w:br w:type="page"/>
      </w:r>
    </w:p>
    <w:p w14:paraId="6CE9B6FE" w14:textId="0B93ADFA" w:rsidR="00F93BB0" w:rsidRDefault="001B76D4" w:rsidP="003A1F38">
      <w:r w:rsidRPr="009C497C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BA2BD0A" wp14:editId="1FD0F6A4">
            <wp:simplePos x="0" y="0"/>
            <wp:positionH relativeFrom="column">
              <wp:posOffset>1599811</wp:posOffset>
            </wp:positionH>
            <wp:positionV relativeFrom="paragraph">
              <wp:posOffset>46080</wp:posOffset>
            </wp:positionV>
            <wp:extent cx="2057400" cy="552450"/>
            <wp:effectExtent l="0" t="0" r="0" b="0"/>
            <wp:wrapTight wrapText="bothSides">
              <wp:wrapPolygon edited="0">
                <wp:start x="8800" y="0"/>
                <wp:lineTo x="6800" y="0"/>
                <wp:lineTo x="6800" y="11917"/>
                <wp:lineTo x="10200" y="11917"/>
                <wp:lineTo x="0" y="14897"/>
                <wp:lineTo x="0" y="20855"/>
                <wp:lineTo x="21400" y="20855"/>
                <wp:lineTo x="21400" y="15641"/>
                <wp:lineTo x="14800" y="11917"/>
                <wp:lineTo x="14800" y="0"/>
                <wp:lineTo x="8800" y="0"/>
              </wp:wrapPolygon>
            </wp:wrapTight>
            <wp:docPr id="4" name="Bild 1" descr="SÖS-färg-för-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ÖS-färg-för-wor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1B08C30" w14:textId="6CFEB4EC" w:rsidR="00AA0844" w:rsidRDefault="00AA0844" w:rsidP="003A1F38"/>
    <w:p w14:paraId="60B327E0" w14:textId="77777777" w:rsidR="001B76D4" w:rsidRDefault="001B76D4" w:rsidP="00AA0844">
      <w:pPr>
        <w:pStyle w:val="Sidhuvud"/>
        <w:jc w:val="center"/>
        <w:rPr>
          <w:rFonts w:cs="Arial"/>
          <w:color w:val="808080"/>
        </w:rPr>
      </w:pPr>
    </w:p>
    <w:p w14:paraId="2D2255C9" w14:textId="77777777" w:rsidR="001B76D4" w:rsidRDefault="001B76D4" w:rsidP="00AA0844">
      <w:pPr>
        <w:pStyle w:val="Sidhuvud"/>
        <w:jc w:val="center"/>
        <w:rPr>
          <w:rFonts w:cs="Arial"/>
          <w:color w:val="808080"/>
        </w:rPr>
      </w:pPr>
    </w:p>
    <w:p w14:paraId="210257B8" w14:textId="77777777" w:rsidR="007E5DF3" w:rsidRDefault="007E5DF3" w:rsidP="001B76D4">
      <w:pPr>
        <w:pStyle w:val="Rubrik1"/>
      </w:pPr>
    </w:p>
    <w:p w14:paraId="12DAAF2D" w14:textId="3B860F36" w:rsidR="00AA0844" w:rsidRPr="009C497C" w:rsidRDefault="00AA0844" w:rsidP="001B76D4">
      <w:pPr>
        <w:pStyle w:val="Rubrik1"/>
      </w:pPr>
      <w:bookmarkStart w:id="20" w:name="_Toc116394838"/>
      <w:r w:rsidRPr="009C497C">
        <w:t>Utbetalningsorder</w:t>
      </w:r>
      <w:bookmarkEnd w:id="20"/>
    </w:p>
    <w:p w14:paraId="026FB761" w14:textId="203F9457" w:rsidR="00AA0844" w:rsidRDefault="00AA0844" w:rsidP="003A1F38"/>
    <w:p w14:paraId="422A9131" w14:textId="7610D87E" w:rsidR="00AA0844" w:rsidRDefault="00AA0844" w:rsidP="003A1F38"/>
    <w:p w14:paraId="7B40849A" w14:textId="77777777" w:rsidR="00AA0844" w:rsidRPr="009C497C" w:rsidRDefault="00AA0844" w:rsidP="00AA0844">
      <w:pPr>
        <w:pStyle w:val="brevhuvud"/>
        <w:tabs>
          <w:tab w:val="center" w:pos="3969"/>
        </w:tabs>
        <w:rPr>
          <w:sz w:val="28"/>
          <w:szCs w:val="28"/>
        </w:rPr>
      </w:pPr>
      <w:r w:rsidRPr="009C497C">
        <w:rPr>
          <w:sz w:val="28"/>
          <w:szCs w:val="28"/>
        </w:rPr>
        <w:t>Ersättning till bröstmjölks</w:t>
      </w:r>
      <w:r>
        <w:rPr>
          <w:sz w:val="28"/>
          <w:szCs w:val="28"/>
        </w:rPr>
        <w:t>donator</w:t>
      </w:r>
      <w:r w:rsidRPr="009C497C">
        <w:rPr>
          <w:sz w:val="28"/>
          <w:szCs w:val="28"/>
        </w:rPr>
        <w:t>.</w:t>
      </w:r>
    </w:p>
    <w:p w14:paraId="752C0440" w14:textId="77777777" w:rsidR="00AA0844" w:rsidRPr="009C497C" w:rsidRDefault="00AA0844" w:rsidP="00AA0844">
      <w:pPr>
        <w:pStyle w:val="brevhuvud"/>
        <w:tabs>
          <w:tab w:val="center" w:pos="3969"/>
        </w:tabs>
      </w:pPr>
    </w:p>
    <w:p w14:paraId="34ABF247" w14:textId="77777777" w:rsidR="00AA0844" w:rsidRPr="009C497C" w:rsidRDefault="00AA0844" w:rsidP="00AA0844">
      <w:pPr>
        <w:pStyle w:val="brevhuvud"/>
        <w:tabs>
          <w:tab w:val="clear" w:pos="6237"/>
          <w:tab w:val="left" w:pos="6804"/>
        </w:tabs>
      </w:pPr>
    </w:p>
    <w:p w14:paraId="437A5E57" w14:textId="77777777" w:rsidR="00AA0844" w:rsidRPr="009C497C" w:rsidRDefault="00AA0844" w:rsidP="00AA0844">
      <w:pPr>
        <w:pStyle w:val="Brdtext"/>
      </w:pPr>
      <w:bookmarkStart w:id="21" w:name="ftg"/>
      <w:bookmarkEnd w:id="21"/>
      <w:r w:rsidRPr="009C497C">
        <w:t xml:space="preserve">För- och efternamn: </w:t>
      </w:r>
    </w:p>
    <w:p w14:paraId="4882138F" w14:textId="77777777" w:rsidR="00AA0844" w:rsidRPr="009C497C" w:rsidRDefault="00AA0844" w:rsidP="00AA0844">
      <w:pPr>
        <w:pStyle w:val="Brdtext"/>
      </w:pPr>
    </w:p>
    <w:p w14:paraId="41353AA1" w14:textId="77777777" w:rsidR="00AA0844" w:rsidRPr="009C497C" w:rsidRDefault="00AA0844" w:rsidP="00AA0844">
      <w:pPr>
        <w:pStyle w:val="Brdtext"/>
      </w:pPr>
      <w:r w:rsidRPr="009C497C">
        <w:t>……………………………………………………………………………………..</w:t>
      </w:r>
    </w:p>
    <w:p w14:paraId="3216F89F" w14:textId="77777777" w:rsidR="00AA0844" w:rsidRPr="009C497C" w:rsidRDefault="00AA0844" w:rsidP="00AA0844">
      <w:pPr>
        <w:pStyle w:val="Brdtext"/>
      </w:pPr>
      <w:bookmarkStart w:id="22" w:name="rubrik"/>
      <w:bookmarkEnd w:id="22"/>
    </w:p>
    <w:p w14:paraId="364CC633" w14:textId="77777777" w:rsidR="00AA0844" w:rsidRPr="009C497C" w:rsidRDefault="00AA0844" w:rsidP="00AA0844">
      <w:pPr>
        <w:pStyle w:val="Brdtext"/>
      </w:pPr>
      <w:r w:rsidRPr="009C497C">
        <w:t>Kontonummer inkl. clearing:</w:t>
      </w:r>
    </w:p>
    <w:p w14:paraId="3A5C7595" w14:textId="77777777" w:rsidR="00AA0844" w:rsidRPr="009C497C" w:rsidRDefault="00AA0844" w:rsidP="00AA0844">
      <w:pPr>
        <w:pStyle w:val="Brdtext"/>
      </w:pPr>
    </w:p>
    <w:p w14:paraId="0817B3EB" w14:textId="77777777" w:rsidR="00AA0844" w:rsidRPr="009C497C" w:rsidRDefault="00AA0844" w:rsidP="00AA0844">
      <w:pPr>
        <w:pStyle w:val="Brdtext"/>
      </w:pPr>
      <w:r w:rsidRPr="009C497C">
        <w:t>…………………………………………………………………………………………….</w:t>
      </w:r>
    </w:p>
    <w:p w14:paraId="105DE93C" w14:textId="77777777" w:rsidR="00AA0844" w:rsidRPr="009C497C" w:rsidRDefault="00AA0844" w:rsidP="00AA0844">
      <w:pPr>
        <w:pStyle w:val="Brdtext"/>
      </w:pPr>
    </w:p>
    <w:p w14:paraId="7DC9525F" w14:textId="77777777" w:rsidR="00AA0844" w:rsidRPr="009C497C" w:rsidRDefault="00AA0844" w:rsidP="00AA0844">
      <w:pPr>
        <w:pStyle w:val="Brdtext"/>
      </w:pPr>
      <w:r w:rsidRPr="009C497C">
        <w:t xml:space="preserve">Belopp: </w:t>
      </w:r>
    </w:p>
    <w:p w14:paraId="2F6A13D4" w14:textId="77777777" w:rsidR="00AA0844" w:rsidRPr="009C497C" w:rsidRDefault="00AA0844" w:rsidP="00AA0844">
      <w:pPr>
        <w:pStyle w:val="Brdtext"/>
      </w:pPr>
      <w:r w:rsidRPr="009C497C">
        <w:t>…………………………………………………………………………………………….</w:t>
      </w:r>
    </w:p>
    <w:p w14:paraId="138775AC" w14:textId="77777777" w:rsidR="00AA0844" w:rsidRPr="009C497C" w:rsidRDefault="00AA0844" w:rsidP="00AA0844">
      <w:pPr>
        <w:pStyle w:val="Brdtext"/>
      </w:pPr>
    </w:p>
    <w:p w14:paraId="4EBA102A" w14:textId="77777777" w:rsidR="00AA0844" w:rsidRPr="009C497C" w:rsidRDefault="00AA0844" w:rsidP="00AA0844">
      <w:pPr>
        <w:pStyle w:val="Brdtext"/>
      </w:pPr>
    </w:p>
    <w:p w14:paraId="530AFC70" w14:textId="77777777" w:rsidR="00AA0844" w:rsidRPr="009C497C" w:rsidRDefault="00AA0844" w:rsidP="00AA0844">
      <w:pPr>
        <w:pStyle w:val="Brdtext"/>
      </w:pPr>
      <w:r w:rsidRPr="009C497C">
        <w:t>Underskrift:</w:t>
      </w:r>
    </w:p>
    <w:p w14:paraId="67834514" w14:textId="77777777" w:rsidR="00AA0844" w:rsidRPr="009C497C" w:rsidRDefault="00AA0844" w:rsidP="00AA0844">
      <w:pPr>
        <w:pStyle w:val="Brdtext"/>
      </w:pPr>
      <w:r w:rsidRPr="009C497C">
        <w:t>…………………………………………………………………………………………….</w:t>
      </w:r>
    </w:p>
    <w:p w14:paraId="31FDFBCA" w14:textId="77777777" w:rsidR="00AA0844" w:rsidRPr="009C497C" w:rsidRDefault="00AA0844" w:rsidP="00AA0844">
      <w:pPr>
        <w:pStyle w:val="Brdtext"/>
      </w:pPr>
    </w:p>
    <w:p w14:paraId="77B140F5" w14:textId="77777777" w:rsidR="00AA0844" w:rsidRPr="009C497C" w:rsidRDefault="00AA0844" w:rsidP="00AA0844">
      <w:pPr>
        <w:pStyle w:val="Brdtext"/>
      </w:pPr>
      <w:r w:rsidRPr="009C497C">
        <w:t>Datum:</w:t>
      </w:r>
    </w:p>
    <w:p w14:paraId="6615E944" w14:textId="77777777" w:rsidR="00AA0844" w:rsidRPr="009C497C" w:rsidRDefault="00AA0844" w:rsidP="00AA0844">
      <w:pPr>
        <w:pStyle w:val="Brdtext"/>
      </w:pPr>
      <w:r w:rsidRPr="009C497C">
        <w:t>…………………………………………………………………………………………….</w:t>
      </w:r>
    </w:p>
    <w:p w14:paraId="71A2D60D" w14:textId="77777777" w:rsidR="00AA0844" w:rsidRPr="009C497C" w:rsidRDefault="00AA0844" w:rsidP="00AA0844">
      <w:pPr>
        <w:pStyle w:val="Brdtext"/>
      </w:pPr>
    </w:p>
    <w:p w14:paraId="0EFAB6B3" w14:textId="77777777" w:rsidR="00AA0844" w:rsidRPr="009C497C" w:rsidRDefault="00AA0844" w:rsidP="00AA0844">
      <w:pPr>
        <w:pStyle w:val="Brdtext"/>
      </w:pPr>
    </w:p>
    <w:p w14:paraId="433F9BD0" w14:textId="176245A9" w:rsidR="00AA0844" w:rsidRPr="009C497C" w:rsidRDefault="00AA0844" w:rsidP="00AA0844">
      <w:pPr>
        <w:pStyle w:val="Brdtext"/>
      </w:pPr>
      <w:r w:rsidRPr="009C497C">
        <w:t>Modersmjölkcentralen. Kst 7689</w:t>
      </w:r>
    </w:p>
    <w:p w14:paraId="7A494989" w14:textId="77777777" w:rsidR="00AA0844" w:rsidRPr="009C497C" w:rsidRDefault="00AA0844" w:rsidP="00AA0844">
      <w:pPr>
        <w:pStyle w:val="Brdtext"/>
      </w:pPr>
    </w:p>
    <w:p w14:paraId="6896F7D7" w14:textId="77777777" w:rsidR="00AA0844" w:rsidRPr="009C497C" w:rsidRDefault="00AA0844" w:rsidP="00AA0844">
      <w:pPr>
        <w:pStyle w:val="Brdtext"/>
        <w:jc w:val="center"/>
      </w:pPr>
      <w:r w:rsidRPr="009C497C">
        <w:rPr>
          <w:noProof/>
        </w:rPr>
        <w:drawing>
          <wp:inline distT="0" distB="0" distL="0" distR="0" wp14:anchorId="72651396" wp14:editId="2AAD6332">
            <wp:extent cx="314325" cy="247650"/>
            <wp:effectExtent l="19050" t="0" r="9525" b="0"/>
            <wp:docPr id="5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AEE2AE" w14:textId="77777777" w:rsidR="00AA0844" w:rsidRPr="009C497C" w:rsidRDefault="00AA0844" w:rsidP="00AA0844">
      <w:pPr>
        <w:pStyle w:val="Sidfot"/>
        <w:jc w:val="center"/>
        <w:rPr>
          <w:rFonts w:ascii="Arial" w:hAnsi="Arial" w:cs="Arial"/>
          <w:color w:val="808080"/>
          <w:sz w:val="18"/>
          <w:szCs w:val="18"/>
        </w:rPr>
      </w:pPr>
      <w:r w:rsidRPr="009C497C">
        <w:rPr>
          <w:rFonts w:ascii="Arial" w:hAnsi="Arial" w:cs="Arial"/>
          <w:color w:val="808080"/>
          <w:sz w:val="18"/>
          <w:szCs w:val="18"/>
        </w:rPr>
        <w:t>Södersjukhuset AB</w:t>
      </w:r>
    </w:p>
    <w:p w14:paraId="0A3ACC16" w14:textId="1237D033" w:rsidR="00AA0844" w:rsidRPr="009C497C" w:rsidRDefault="00AA0844" w:rsidP="00AA0844">
      <w:pPr>
        <w:pStyle w:val="Sidfot"/>
        <w:jc w:val="center"/>
        <w:rPr>
          <w:rFonts w:ascii="Arial" w:hAnsi="Arial" w:cs="Arial"/>
          <w:color w:val="808080"/>
          <w:sz w:val="18"/>
          <w:szCs w:val="18"/>
        </w:rPr>
      </w:pPr>
      <w:r w:rsidRPr="009C497C">
        <w:rPr>
          <w:rFonts w:ascii="Arial" w:hAnsi="Arial" w:cs="Arial"/>
          <w:i/>
          <w:color w:val="808080"/>
          <w:sz w:val="18"/>
          <w:szCs w:val="18"/>
        </w:rPr>
        <w:t>Besöksadress</w:t>
      </w:r>
      <w:r w:rsidRPr="009C497C">
        <w:rPr>
          <w:rFonts w:ascii="Arial" w:hAnsi="Arial" w:cs="Arial"/>
          <w:color w:val="808080"/>
          <w:sz w:val="18"/>
          <w:szCs w:val="18"/>
        </w:rPr>
        <w:t xml:space="preserve"> Sjukhusbacken 10 </w:t>
      </w:r>
      <w:r w:rsidRPr="009C497C">
        <w:rPr>
          <w:rFonts w:ascii="Arial" w:hAnsi="Arial" w:cs="Arial"/>
          <w:i/>
          <w:color w:val="808080"/>
          <w:sz w:val="18"/>
          <w:szCs w:val="18"/>
        </w:rPr>
        <w:t>Postadress</w:t>
      </w:r>
      <w:r w:rsidRPr="009C497C">
        <w:rPr>
          <w:rFonts w:ascii="Arial" w:hAnsi="Arial" w:cs="Arial"/>
          <w:color w:val="808080"/>
          <w:sz w:val="18"/>
          <w:szCs w:val="18"/>
        </w:rPr>
        <w:t xml:space="preserve"> 118 83 Stockholm </w:t>
      </w:r>
      <w:r w:rsidRPr="009C497C">
        <w:rPr>
          <w:rFonts w:ascii="Arial" w:hAnsi="Arial" w:cs="Arial"/>
          <w:i/>
          <w:color w:val="808080"/>
          <w:sz w:val="18"/>
          <w:szCs w:val="18"/>
        </w:rPr>
        <w:t>Telefon</w:t>
      </w:r>
      <w:r w:rsidRPr="009C497C">
        <w:rPr>
          <w:rFonts w:ascii="Arial" w:hAnsi="Arial" w:cs="Arial"/>
          <w:color w:val="808080"/>
          <w:sz w:val="18"/>
          <w:szCs w:val="18"/>
        </w:rPr>
        <w:t xml:space="preserve"> 08-</w:t>
      </w:r>
      <w:r w:rsidR="00804255">
        <w:rPr>
          <w:rFonts w:ascii="Arial" w:hAnsi="Arial" w:cs="Arial"/>
          <w:color w:val="808080"/>
          <w:sz w:val="18"/>
          <w:szCs w:val="18"/>
        </w:rPr>
        <w:t xml:space="preserve">123 </w:t>
      </w:r>
      <w:r w:rsidRPr="009C497C">
        <w:rPr>
          <w:rFonts w:ascii="Arial" w:hAnsi="Arial" w:cs="Arial"/>
          <w:color w:val="808080"/>
          <w:sz w:val="18"/>
          <w:szCs w:val="18"/>
        </w:rPr>
        <w:t>610 00</w:t>
      </w:r>
    </w:p>
    <w:p w14:paraId="0CB4152E" w14:textId="77777777" w:rsidR="00AA0844" w:rsidRPr="009C497C" w:rsidRDefault="00AA0844" w:rsidP="00AA0844">
      <w:pPr>
        <w:pStyle w:val="Sidfot"/>
        <w:jc w:val="center"/>
        <w:rPr>
          <w:rFonts w:ascii="Arial" w:hAnsi="Arial" w:cs="Arial"/>
          <w:color w:val="808080"/>
          <w:sz w:val="18"/>
          <w:szCs w:val="18"/>
        </w:rPr>
      </w:pPr>
      <w:r w:rsidRPr="009C497C">
        <w:rPr>
          <w:rFonts w:ascii="Arial" w:hAnsi="Arial" w:cs="Arial"/>
          <w:i/>
          <w:color w:val="808080"/>
          <w:sz w:val="18"/>
          <w:szCs w:val="18"/>
        </w:rPr>
        <w:t>Styrelsens säte</w:t>
      </w:r>
      <w:r w:rsidRPr="009C497C">
        <w:rPr>
          <w:rFonts w:ascii="Arial" w:hAnsi="Arial" w:cs="Arial"/>
          <w:color w:val="808080"/>
          <w:sz w:val="18"/>
          <w:szCs w:val="18"/>
        </w:rPr>
        <w:t xml:space="preserve"> Stockholm </w:t>
      </w:r>
      <w:r w:rsidRPr="009C497C">
        <w:rPr>
          <w:rFonts w:ascii="Arial" w:hAnsi="Arial" w:cs="Arial"/>
          <w:i/>
          <w:color w:val="808080"/>
          <w:sz w:val="18"/>
          <w:szCs w:val="18"/>
        </w:rPr>
        <w:t>Organisationsnummer</w:t>
      </w:r>
      <w:r w:rsidRPr="009C497C">
        <w:rPr>
          <w:rFonts w:ascii="Arial" w:hAnsi="Arial" w:cs="Arial"/>
          <w:color w:val="808080"/>
          <w:sz w:val="18"/>
          <w:szCs w:val="18"/>
        </w:rPr>
        <w:t xml:space="preserve"> 55 65 95-7403</w:t>
      </w:r>
    </w:p>
    <w:p w14:paraId="739D3E1F" w14:textId="77777777" w:rsidR="00AA0844" w:rsidRPr="009C497C" w:rsidRDefault="00AA0844" w:rsidP="00AA0844">
      <w:pPr>
        <w:pStyle w:val="Sidfot"/>
        <w:jc w:val="center"/>
        <w:rPr>
          <w:rFonts w:ascii="Arial" w:hAnsi="Arial" w:cs="Arial"/>
          <w:color w:val="808080"/>
          <w:sz w:val="18"/>
          <w:szCs w:val="18"/>
        </w:rPr>
      </w:pPr>
      <w:r w:rsidRPr="009C497C">
        <w:rPr>
          <w:rFonts w:ascii="Arial" w:hAnsi="Arial" w:cs="Arial"/>
          <w:i/>
          <w:color w:val="808080"/>
          <w:sz w:val="18"/>
          <w:szCs w:val="18"/>
        </w:rPr>
        <w:t xml:space="preserve">SL-Buss </w:t>
      </w:r>
      <w:r w:rsidRPr="009C497C">
        <w:rPr>
          <w:rFonts w:ascii="Arial" w:hAnsi="Arial" w:cs="Arial"/>
          <w:color w:val="808080"/>
          <w:sz w:val="18"/>
          <w:szCs w:val="18"/>
        </w:rPr>
        <w:t xml:space="preserve">3, 4, 164 </w:t>
      </w:r>
      <w:r w:rsidRPr="009C497C">
        <w:rPr>
          <w:rFonts w:ascii="Arial" w:hAnsi="Arial" w:cs="Arial"/>
          <w:i/>
          <w:color w:val="808080"/>
          <w:sz w:val="18"/>
          <w:szCs w:val="18"/>
        </w:rPr>
        <w:t xml:space="preserve">Pendeltåg </w:t>
      </w:r>
      <w:r w:rsidRPr="009C497C">
        <w:rPr>
          <w:rFonts w:ascii="Arial" w:hAnsi="Arial" w:cs="Arial"/>
          <w:color w:val="808080"/>
          <w:sz w:val="18"/>
          <w:szCs w:val="18"/>
        </w:rPr>
        <w:t>Stockholms Södra</w:t>
      </w:r>
    </w:p>
    <w:p w14:paraId="7F4E55DA" w14:textId="77777777" w:rsidR="00AA0844" w:rsidRDefault="00AA0844" w:rsidP="003A1F38"/>
    <w:p w14:paraId="5FBFE7A4" w14:textId="77777777" w:rsidR="004226AB" w:rsidRPr="003A1F38" w:rsidRDefault="004226AB" w:rsidP="003A1F38"/>
    <w:sectPr w:rsidR="004226AB" w:rsidRPr="003A1F38" w:rsidSect="0074246B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624" w:right="1134" w:bottom="1134" w:left="1134" w:header="624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C4005" w14:textId="77777777" w:rsidR="00D65AE4" w:rsidRDefault="00D65AE4">
      <w:r>
        <w:separator/>
      </w:r>
    </w:p>
  </w:endnote>
  <w:endnote w:type="continuationSeparator" w:id="0">
    <w:p w14:paraId="69194E03" w14:textId="77777777" w:rsidR="00D65AE4" w:rsidRDefault="00D6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8E630" w14:textId="5859FFFD" w:rsidR="00D65AE4" w:rsidRPr="00F93BB0" w:rsidRDefault="000173C7">
    <w:pPr>
      <w:pStyle w:val="Sidfot"/>
      <w:jc w:val="center"/>
      <w:rPr>
        <w:sz w:val="26"/>
        <w:szCs w:val="24"/>
      </w:rPr>
    </w:pPr>
    <w:r w:rsidRPr="00F93BB0">
      <w:rPr>
        <w:bCs/>
        <w:sz w:val="24"/>
        <w:szCs w:val="24"/>
      </w:rPr>
      <w:fldChar w:fldCharType="begin"/>
    </w:r>
    <w:r w:rsidR="00F93BB0" w:rsidRPr="00F93BB0">
      <w:rPr>
        <w:bCs/>
        <w:sz w:val="24"/>
        <w:szCs w:val="24"/>
      </w:rPr>
      <w:instrText>PAGE  \* Arabic  \* MERGEFORMAT</w:instrText>
    </w:r>
    <w:r w:rsidRPr="00F93BB0">
      <w:rPr>
        <w:bCs/>
        <w:sz w:val="24"/>
        <w:szCs w:val="24"/>
      </w:rPr>
      <w:fldChar w:fldCharType="separate"/>
    </w:r>
    <w:r w:rsidR="00C57468">
      <w:rPr>
        <w:bCs/>
        <w:noProof/>
        <w:sz w:val="24"/>
        <w:szCs w:val="24"/>
      </w:rPr>
      <w:t>2</w:t>
    </w:r>
    <w:r w:rsidRPr="00F93BB0">
      <w:rPr>
        <w:bCs/>
        <w:sz w:val="24"/>
        <w:szCs w:val="24"/>
      </w:rPr>
      <w:fldChar w:fldCharType="end"/>
    </w:r>
    <w:r w:rsidR="00F93BB0" w:rsidRPr="00F93BB0">
      <w:rPr>
        <w:sz w:val="24"/>
        <w:szCs w:val="24"/>
      </w:rPr>
      <w:t xml:space="preserve"> (</w:t>
    </w:r>
    <w:r w:rsidR="004A75F3">
      <w:rPr>
        <w:bCs/>
        <w:noProof/>
        <w:sz w:val="24"/>
        <w:szCs w:val="24"/>
      </w:rPr>
      <w:fldChar w:fldCharType="begin"/>
    </w:r>
    <w:r w:rsidR="004A75F3">
      <w:rPr>
        <w:bCs/>
        <w:noProof/>
        <w:sz w:val="24"/>
        <w:szCs w:val="24"/>
      </w:rPr>
      <w:instrText>NUMPAGES  \* Arabic  \* MERGEFORMAT</w:instrText>
    </w:r>
    <w:r w:rsidR="004A75F3">
      <w:rPr>
        <w:bCs/>
        <w:noProof/>
        <w:sz w:val="24"/>
        <w:szCs w:val="24"/>
      </w:rPr>
      <w:fldChar w:fldCharType="separate"/>
    </w:r>
    <w:r w:rsidR="00C57468">
      <w:rPr>
        <w:bCs/>
        <w:noProof/>
        <w:sz w:val="24"/>
        <w:szCs w:val="24"/>
      </w:rPr>
      <w:t>12</w:t>
    </w:r>
    <w:r w:rsidR="004A75F3">
      <w:rPr>
        <w:bCs/>
        <w:noProof/>
        <w:sz w:val="24"/>
        <w:szCs w:val="24"/>
      </w:rPr>
      <w:fldChar w:fldCharType="end"/>
    </w:r>
    <w:r w:rsidR="00F93BB0" w:rsidRPr="00F93BB0">
      <w:rPr>
        <w:bCs/>
        <w:sz w:val="26"/>
        <w:szCs w:val="24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B3A57" w14:textId="6D94042B" w:rsidR="00D65AE4" w:rsidRPr="009963A3" w:rsidRDefault="00D65AE4" w:rsidP="007A6483">
    <w:pPr>
      <w:pStyle w:val="Sidfot"/>
      <w:tabs>
        <w:tab w:val="center" w:pos="4819"/>
        <w:tab w:val="left" w:pos="7655"/>
        <w:tab w:val="left" w:pos="7875"/>
      </w:tabs>
      <w:rPr>
        <w:sz w:val="22"/>
        <w:szCs w:val="22"/>
      </w:rPr>
    </w:pPr>
    <w:r>
      <w:rPr>
        <w:rStyle w:val="Sidnummer"/>
        <w:sz w:val="22"/>
        <w:szCs w:val="22"/>
      </w:rPr>
      <w:tab/>
    </w:r>
    <w:r w:rsidR="000173C7" w:rsidRPr="009963A3">
      <w:rPr>
        <w:rStyle w:val="Sidnummer"/>
        <w:sz w:val="22"/>
        <w:szCs w:val="22"/>
      </w:rPr>
      <w:fldChar w:fldCharType="begin"/>
    </w:r>
    <w:r w:rsidRPr="009963A3">
      <w:rPr>
        <w:rStyle w:val="Sidnummer"/>
        <w:sz w:val="22"/>
        <w:szCs w:val="22"/>
      </w:rPr>
      <w:instrText xml:space="preserve"> PAGE </w:instrText>
    </w:r>
    <w:r w:rsidR="000173C7" w:rsidRPr="009963A3">
      <w:rPr>
        <w:rStyle w:val="Sidnummer"/>
        <w:sz w:val="22"/>
        <w:szCs w:val="22"/>
      </w:rPr>
      <w:fldChar w:fldCharType="separate"/>
    </w:r>
    <w:r w:rsidR="00C57468">
      <w:rPr>
        <w:rStyle w:val="Sidnummer"/>
        <w:noProof/>
        <w:sz w:val="22"/>
        <w:szCs w:val="22"/>
      </w:rPr>
      <w:t>1</w:t>
    </w:r>
    <w:r w:rsidR="000173C7" w:rsidRPr="009963A3">
      <w:rPr>
        <w:rStyle w:val="Sidnummer"/>
        <w:sz w:val="22"/>
        <w:szCs w:val="22"/>
      </w:rPr>
      <w:fldChar w:fldCharType="end"/>
    </w:r>
    <w:r w:rsidRPr="009963A3">
      <w:rPr>
        <w:rStyle w:val="Sidnummer"/>
        <w:sz w:val="22"/>
        <w:szCs w:val="22"/>
      </w:rPr>
      <w:t xml:space="preserve"> (</w:t>
    </w:r>
    <w:r w:rsidR="000173C7" w:rsidRPr="009963A3">
      <w:rPr>
        <w:rStyle w:val="Sidnummer"/>
        <w:sz w:val="22"/>
        <w:szCs w:val="22"/>
      </w:rPr>
      <w:fldChar w:fldCharType="begin"/>
    </w:r>
    <w:r w:rsidRPr="009963A3">
      <w:rPr>
        <w:rStyle w:val="Sidnummer"/>
        <w:sz w:val="22"/>
        <w:szCs w:val="22"/>
      </w:rPr>
      <w:instrText xml:space="preserve"> NUMPAGES </w:instrText>
    </w:r>
    <w:r w:rsidR="000173C7" w:rsidRPr="009963A3">
      <w:rPr>
        <w:rStyle w:val="Sidnummer"/>
        <w:sz w:val="22"/>
        <w:szCs w:val="22"/>
      </w:rPr>
      <w:fldChar w:fldCharType="separate"/>
    </w:r>
    <w:r w:rsidR="00C57468">
      <w:rPr>
        <w:rStyle w:val="Sidnummer"/>
        <w:noProof/>
        <w:sz w:val="22"/>
        <w:szCs w:val="22"/>
      </w:rPr>
      <w:t>12</w:t>
    </w:r>
    <w:r w:rsidR="000173C7" w:rsidRPr="009963A3">
      <w:rPr>
        <w:rStyle w:val="Sidnummer"/>
        <w:sz w:val="22"/>
        <w:szCs w:val="22"/>
      </w:rPr>
      <w:fldChar w:fldCharType="end"/>
    </w:r>
    <w:r w:rsidRPr="009963A3">
      <w:rPr>
        <w:rStyle w:val="Sidnummer"/>
        <w:sz w:val="22"/>
        <w:szCs w:val="22"/>
      </w:rPr>
      <w:t>)</w:t>
    </w:r>
    <w:r>
      <w:rPr>
        <w:rStyle w:val="Sidnummer"/>
        <w:sz w:val="22"/>
        <w:szCs w:val="22"/>
      </w:rPr>
      <w:tab/>
    </w:r>
    <w:r>
      <w:rPr>
        <w:rStyle w:val="Sidnummer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E91B31" w14:textId="77777777" w:rsidR="00D65AE4" w:rsidRDefault="00D65AE4">
      <w:r>
        <w:separator/>
      </w:r>
    </w:p>
  </w:footnote>
  <w:footnote w:type="continuationSeparator" w:id="0">
    <w:p w14:paraId="13C7A47A" w14:textId="77777777" w:rsidR="00D65AE4" w:rsidRDefault="00D65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284CD" w14:textId="77777777" w:rsidR="00D65AE4" w:rsidRDefault="00D65AE4">
    <w:pPr>
      <w:pStyle w:val="Sidhuvud"/>
      <w:ind w:left="0" w:right="0"/>
      <w:jc w:val="center"/>
    </w:pPr>
  </w:p>
  <w:p w14:paraId="45ED9D17" w14:textId="77777777" w:rsidR="00D65AE4" w:rsidRDefault="00D65AE4">
    <w:pPr>
      <w:pStyle w:val="Sidhuvud"/>
      <w:ind w:left="0" w:right="0"/>
      <w:jc w:val="center"/>
    </w:pPr>
  </w:p>
  <w:p w14:paraId="47B0556B" w14:textId="77777777" w:rsidR="00D65AE4" w:rsidRDefault="00D65AE4">
    <w:pPr>
      <w:pStyle w:val="Sidhuvud"/>
      <w:ind w:left="0" w:right="0"/>
    </w:pPr>
  </w:p>
  <w:p w14:paraId="52C9D072" w14:textId="77777777" w:rsidR="00D65AE4" w:rsidRDefault="00D65AE4">
    <w:pPr>
      <w:pStyle w:val="Sidhuvud"/>
      <w:ind w:left="0" w:righ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A5504" w14:textId="77777777" w:rsidR="00D65AE4" w:rsidRPr="00DD1D92" w:rsidRDefault="009D0C3D" w:rsidP="00DD1D92">
    <w:pPr>
      <w:pStyle w:val="Sidhuvud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2F9FBDCF" wp14:editId="1E4175D5">
          <wp:extent cx="2066925" cy="552450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7C3A97" w14:textId="77777777" w:rsidR="00D65AE4" w:rsidRDefault="00D65AE4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25B6B"/>
    <w:multiLevelType w:val="hybridMultilevel"/>
    <w:tmpl w:val="9E18981E"/>
    <w:lvl w:ilvl="0" w:tplc="041D0003">
      <w:start w:val="1"/>
      <w:numFmt w:val="bullet"/>
      <w:lvlText w:val="o"/>
      <w:lvlJc w:val="left"/>
      <w:pPr>
        <w:ind w:left="785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058D24A5"/>
    <w:multiLevelType w:val="hybridMultilevel"/>
    <w:tmpl w:val="16785B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6563"/>
    <w:multiLevelType w:val="hybridMultilevel"/>
    <w:tmpl w:val="5868E9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159AA"/>
    <w:multiLevelType w:val="hybridMultilevel"/>
    <w:tmpl w:val="3A94C4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A7536"/>
    <w:multiLevelType w:val="hybridMultilevel"/>
    <w:tmpl w:val="E3C22AD2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86F16"/>
    <w:multiLevelType w:val="hybridMultilevel"/>
    <w:tmpl w:val="922AE0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773E6"/>
    <w:multiLevelType w:val="hybridMultilevel"/>
    <w:tmpl w:val="1A5CB7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D659F"/>
    <w:multiLevelType w:val="hybridMultilevel"/>
    <w:tmpl w:val="FD4025D0"/>
    <w:lvl w:ilvl="0" w:tplc="041D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500E0"/>
    <w:multiLevelType w:val="hybridMultilevel"/>
    <w:tmpl w:val="9FB44D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F3C38"/>
    <w:multiLevelType w:val="hybridMultilevel"/>
    <w:tmpl w:val="888E1B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hint="default"/>
      </w:rPr>
    </w:lvl>
    <w:lvl w:ilvl="2" w:tplc="041D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33F15"/>
    <w:multiLevelType w:val="hybridMultilevel"/>
    <w:tmpl w:val="850E063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5284D"/>
    <w:multiLevelType w:val="hybridMultilevel"/>
    <w:tmpl w:val="809EA16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5214A"/>
    <w:multiLevelType w:val="hybridMultilevel"/>
    <w:tmpl w:val="AD868C7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53CAC"/>
    <w:multiLevelType w:val="multilevel"/>
    <w:tmpl w:val="A88A2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324EFD"/>
    <w:multiLevelType w:val="hybridMultilevel"/>
    <w:tmpl w:val="FC9CAAC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A6CE5"/>
    <w:multiLevelType w:val="hybridMultilevel"/>
    <w:tmpl w:val="CF4E84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93F3F"/>
    <w:multiLevelType w:val="hybridMultilevel"/>
    <w:tmpl w:val="1F9608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E83ACB"/>
    <w:multiLevelType w:val="hybridMultilevel"/>
    <w:tmpl w:val="96D02C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B7F4D"/>
    <w:multiLevelType w:val="hybridMultilevel"/>
    <w:tmpl w:val="FF3A151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4E50361"/>
    <w:multiLevelType w:val="hybridMultilevel"/>
    <w:tmpl w:val="AABA25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803FE"/>
    <w:multiLevelType w:val="hybridMultilevel"/>
    <w:tmpl w:val="A99674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FC261B"/>
    <w:multiLevelType w:val="hybridMultilevel"/>
    <w:tmpl w:val="230857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CA3FB8"/>
    <w:multiLevelType w:val="hybridMultilevel"/>
    <w:tmpl w:val="870C79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BD37F4"/>
    <w:multiLevelType w:val="hybridMultilevel"/>
    <w:tmpl w:val="9F4CB4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64DB7"/>
    <w:multiLevelType w:val="hybridMultilevel"/>
    <w:tmpl w:val="63C28D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19"/>
  </w:num>
  <w:num w:numId="4">
    <w:abstractNumId w:val="3"/>
  </w:num>
  <w:num w:numId="5">
    <w:abstractNumId w:val="20"/>
  </w:num>
  <w:num w:numId="6">
    <w:abstractNumId w:val="8"/>
  </w:num>
  <w:num w:numId="7">
    <w:abstractNumId w:val="5"/>
  </w:num>
  <w:num w:numId="8">
    <w:abstractNumId w:val="18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7"/>
  </w:num>
  <w:num w:numId="14">
    <w:abstractNumId w:val="23"/>
  </w:num>
  <w:num w:numId="15">
    <w:abstractNumId w:val="12"/>
  </w:num>
  <w:num w:numId="16">
    <w:abstractNumId w:val="6"/>
  </w:num>
  <w:num w:numId="17">
    <w:abstractNumId w:val="16"/>
  </w:num>
  <w:num w:numId="18">
    <w:abstractNumId w:val="24"/>
  </w:num>
  <w:num w:numId="19">
    <w:abstractNumId w:val="2"/>
  </w:num>
  <w:num w:numId="20">
    <w:abstractNumId w:val="21"/>
  </w:num>
  <w:num w:numId="21">
    <w:abstractNumId w:val="0"/>
  </w:num>
  <w:num w:numId="22">
    <w:abstractNumId w:val="14"/>
  </w:num>
  <w:num w:numId="23">
    <w:abstractNumId w:val="11"/>
  </w:num>
  <w:num w:numId="24">
    <w:abstractNumId w:val="17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E3A"/>
    <w:rsid w:val="0000463A"/>
    <w:rsid w:val="000173C7"/>
    <w:rsid w:val="00075C4E"/>
    <w:rsid w:val="00085030"/>
    <w:rsid w:val="00085E51"/>
    <w:rsid w:val="000B2E96"/>
    <w:rsid w:val="000C49EF"/>
    <w:rsid w:val="000F446D"/>
    <w:rsid w:val="00145623"/>
    <w:rsid w:val="00185213"/>
    <w:rsid w:val="001B76D4"/>
    <w:rsid w:val="001F0B20"/>
    <w:rsid w:val="001F0E3D"/>
    <w:rsid w:val="001F214F"/>
    <w:rsid w:val="001F7C8D"/>
    <w:rsid w:val="0024609D"/>
    <w:rsid w:val="00252E7A"/>
    <w:rsid w:val="002973EB"/>
    <w:rsid w:val="002A4F77"/>
    <w:rsid w:val="002D6FA8"/>
    <w:rsid w:val="003102A1"/>
    <w:rsid w:val="003630AF"/>
    <w:rsid w:val="00393E3A"/>
    <w:rsid w:val="003A1F38"/>
    <w:rsid w:val="003D1B63"/>
    <w:rsid w:val="003F0F6D"/>
    <w:rsid w:val="003F7E53"/>
    <w:rsid w:val="004226AB"/>
    <w:rsid w:val="0046360E"/>
    <w:rsid w:val="004A75F3"/>
    <w:rsid w:val="004F0A3A"/>
    <w:rsid w:val="00543621"/>
    <w:rsid w:val="00551F86"/>
    <w:rsid w:val="005F5D7D"/>
    <w:rsid w:val="00601E58"/>
    <w:rsid w:val="00607BD6"/>
    <w:rsid w:val="00672D21"/>
    <w:rsid w:val="006775E1"/>
    <w:rsid w:val="006A6F93"/>
    <w:rsid w:val="006B41C6"/>
    <w:rsid w:val="0074246B"/>
    <w:rsid w:val="007A49FA"/>
    <w:rsid w:val="007A6483"/>
    <w:rsid w:val="007B20A2"/>
    <w:rsid w:val="007E5DF3"/>
    <w:rsid w:val="00804255"/>
    <w:rsid w:val="00806233"/>
    <w:rsid w:val="00874968"/>
    <w:rsid w:val="008B2E19"/>
    <w:rsid w:val="008D130A"/>
    <w:rsid w:val="008F0F61"/>
    <w:rsid w:val="00924185"/>
    <w:rsid w:val="009956A6"/>
    <w:rsid w:val="009963A3"/>
    <w:rsid w:val="009D0C3D"/>
    <w:rsid w:val="009D0E39"/>
    <w:rsid w:val="009E7DFD"/>
    <w:rsid w:val="00A015F3"/>
    <w:rsid w:val="00A01C5B"/>
    <w:rsid w:val="00A16221"/>
    <w:rsid w:val="00AA0844"/>
    <w:rsid w:val="00AB3833"/>
    <w:rsid w:val="00AF7EFB"/>
    <w:rsid w:val="00C04BA2"/>
    <w:rsid w:val="00C06DD0"/>
    <w:rsid w:val="00C47B8B"/>
    <w:rsid w:val="00C53163"/>
    <w:rsid w:val="00C57468"/>
    <w:rsid w:val="00C861B3"/>
    <w:rsid w:val="00CD2A04"/>
    <w:rsid w:val="00D01F8D"/>
    <w:rsid w:val="00D22BA6"/>
    <w:rsid w:val="00D543BC"/>
    <w:rsid w:val="00D57CA2"/>
    <w:rsid w:val="00D65AE4"/>
    <w:rsid w:val="00D71C5F"/>
    <w:rsid w:val="00D76B0A"/>
    <w:rsid w:val="00DD1D92"/>
    <w:rsid w:val="00DD7771"/>
    <w:rsid w:val="00E33129"/>
    <w:rsid w:val="00E46DA3"/>
    <w:rsid w:val="00E63919"/>
    <w:rsid w:val="00EB57BA"/>
    <w:rsid w:val="00EC29B7"/>
    <w:rsid w:val="00F00FE3"/>
    <w:rsid w:val="00F91C84"/>
    <w:rsid w:val="00F93BB0"/>
    <w:rsid w:val="00F97AB8"/>
    <w:rsid w:val="00FE6E71"/>
    <w:rsid w:val="1461EFD4"/>
    <w:rsid w:val="2C0633BA"/>
    <w:rsid w:val="3F5B7EDB"/>
    <w:rsid w:val="7A8A9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oNotEmbedSmartTags/>
  <w:decimalSymbol w:val=","/>
  <w:listSeparator w:val=";"/>
  <w14:docId w14:val="7D573B4A"/>
  <w15:docId w15:val="{B789FDC3-C273-451B-94EE-C0086BE1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B0A"/>
    <w:rPr>
      <w:rFonts w:asciiTheme="minorHAnsi" w:hAnsiTheme="minorHAnsi"/>
      <w:sz w:val="22"/>
    </w:rPr>
  </w:style>
  <w:style w:type="paragraph" w:styleId="Rubrik1">
    <w:name w:val="heading 1"/>
    <w:basedOn w:val="Normal"/>
    <w:next w:val="Normal"/>
    <w:qFormat/>
    <w:rsid w:val="00AF7EFB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Rubrik2">
    <w:name w:val="heading 2"/>
    <w:basedOn w:val="Normal"/>
    <w:next w:val="Normal"/>
    <w:qFormat/>
    <w:rsid w:val="00AF7EFB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Rubrik3">
    <w:name w:val="heading 3"/>
    <w:basedOn w:val="Normal"/>
    <w:next w:val="Normal"/>
    <w:qFormat/>
    <w:rsid w:val="001F7C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rsid w:val="001F7C8D"/>
    <w:pPr>
      <w:keepNext/>
      <w:tabs>
        <w:tab w:val="left" w:pos="6379"/>
      </w:tabs>
      <w:spacing w:before="240" w:after="60"/>
      <w:outlineLvl w:val="3"/>
    </w:pPr>
    <w:rPr>
      <w:sz w:val="28"/>
    </w:rPr>
  </w:style>
  <w:style w:type="paragraph" w:styleId="Rubrik5">
    <w:name w:val="heading 5"/>
    <w:basedOn w:val="Normal"/>
    <w:next w:val="Normal"/>
    <w:qFormat/>
    <w:rsid w:val="001F7C8D"/>
    <w:pPr>
      <w:keepNext/>
      <w:tabs>
        <w:tab w:val="left" w:pos="6379"/>
      </w:tabs>
      <w:spacing w:before="60" w:after="60"/>
      <w:outlineLvl w:val="4"/>
    </w:pPr>
    <w:rPr>
      <w:b/>
      <w:sz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link w:val="SidfotChar"/>
    <w:rsid w:val="001F7C8D"/>
    <w:pPr>
      <w:tabs>
        <w:tab w:val="left" w:pos="5387"/>
        <w:tab w:val="right" w:pos="8504"/>
      </w:tabs>
      <w:ind w:left="-1134" w:right="-1134"/>
    </w:pPr>
    <w:rPr>
      <w:sz w:val="16"/>
    </w:rPr>
  </w:style>
  <w:style w:type="paragraph" w:styleId="Sidhuvud">
    <w:name w:val="header"/>
    <w:basedOn w:val="Normal"/>
    <w:link w:val="SidhuvudChar"/>
    <w:rsid w:val="001F7C8D"/>
    <w:pPr>
      <w:tabs>
        <w:tab w:val="left" w:pos="4820"/>
        <w:tab w:val="right" w:pos="8931"/>
      </w:tabs>
      <w:ind w:left="-1134" w:right="-1134"/>
    </w:pPr>
    <w:rPr>
      <w:rFonts w:ascii="Arial" w:hAnsi="Arial"/>
    </w:rPr>
  </w:style>
  <w:style w:type="character" w:styleId="Sidnummer">
    <w:name w:val="page number"/>
    <w:basedOn w:val="Standardstycketeckensnitt"/>
    <w:rsid w:val="001F7C8D"/>
  </w:style>
  <w:style w:type="character" w:styleId="Kommentarsreferens">
    <w:name w:val="annotation reference"/>
    <w:semiHidden/>
    <w:rsid w:val="001F7C8D"/>
    <w:rPr>
      <w:sz w:val="16"/>
    </w:rPr>
  </w:style>
  <w:style w:type="paragraph" w:styleId="Kommentarer">
    <w:name w:val="annotation text"/>
    <w:basedOn w:val="Normal"/>
    <w:semiHidden/>
    <w:rsid w:val="001F7C8D"/>
    <w:rPr>
      <w:sz w:val="20"/>
    </w:rPr>
  </w:style>
  <w:style w:type="paragraph" w:styleId="Rubrik">
    <w:name w:val="Title"/>
    <w:basedOn w:val="Normal"/>
    <w:qFormat/>
    <w:rsid w:val="001F7C8D"/>
    <w:pPr>
      <w:overflowPunct w:val="0"/>
      <w:autoSpaceDE w:val="0"/>
      <w:autoSpaceDN w:val="0"/>
      <w:adjustRightInd w:val="0"/>
      <w:jc w:val="center"/>
      <w:textAlignment w:val="baseline"/>
    </w:pPr>
    <w:rPr>
      <w:sz w:val="32"/>
    </w:rPr>
  </w:style>
  <w:style w:type="paragraph" w:customStyle="1" w:styleId="Sachsska">
    <w:name w:val="Sachsska"/>
    <w:basedOn w:val="Rubrik4"/>
    <w:rsid w:val="001F7C8D"/>
  </w:style>
  <w:style w:type="paragraph" w:customStyle="1" w:styleId="PM-rubrik">
    <w:name w:val="PM-rubrik"/>
    <w:basedOn w:val="Rubrik1"/>
    <w:rsid w:val="001F7C8D"/>
  </w:style>
  <w:style w:type="paragraph" w:customStyle="1" w:styleId="Ledtexter">
    <w:name w:val="Ledtexter"/>
    <w:basedOn w:val="Normal"/>
    <w:rsid w:val="001F7C8D"/>
    <w:pPr>
      <w:tabs>
        <w:tab w:val="left" w:pos="6379"/>
      </w:tabs>
      <w:spacing w:before="60" w:after="60"/>
    </w:pPr>
    <w:rPr>
      <w:b/>
      <w:sz w:val="16"/>
    </w:rPr>
  </w:style>
  <w:style w:type="paragraph" w:customStyle="1" w:styleId="Info">
    <w:name w:val="Info"/>
    <w:basedOn w:val="Normal"/>
    <w:rsid w:val="001F7C8D"/>
    <w:pPr>
      <w:spacing w:before="60" w:after="60"/>
    </w:pPr>
  </w:style>
  <w:style w:type="paragraph" w:styleId="Ballongtext">
    <w:name w:val="Balloon Text"/>
    <w:basedOn w:val="Normal"/>
    <w:semiHidden/>
    <w:rsid w:val="00D543B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B38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AA0844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table" w:styleId="Tabellrutnt">
    <w:name w:val="Table Grid"/>
    <w:basedOn w:val="Normaltabell"/>
    <w:rsid w:val="00AA0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locked/>
    <w:rsid w:val="00AA0844"/>
    <w:rPr>
      <w:rFonts w:ascii="Arial" w:hAnsi="Arial"/>
      <w:sz w:val="22"/>
    </w:rPr>
  </w:style>
  <w:style w:type="character" w:customStyle="1" w:styleId="SidfotChar">
    <w:name w:val="Sidfot Char"/>
    <w:basedOn w:val="Standardstycketeckensnitt"/>
    <w:link w:val="Sidfot"/>
    <w:rsid w:val="00AA0844"/>
    <w:rPr>
      <w:rFonts w:asciiTheme="minorHAnsi" w:hAnsiTheme="minorHAnsi"/>
      <w:sz w:val="16"/>
    </w:rPr>
  </w:style>
  <w:style w:type="paragraph" w:styleId="Brdtext">
    <w:name w:val="Body Text"/>
    <w:basedOn w:val="Normal"/>
    <w:link w:val="BrdtextChar"/>
    <w:rsid w:val="00AA0844"/>
    <w:pPr>
      <w:keepLines/>
      <w:spacing w:after="120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rsid w:val="00AA0844"/>
    <w:rPr>
      <w:sz w:val="24"/>
    </w:rPr>
  </w:style>
  <w:style w:type="paragraph" w:customStyle="1" w:styleId="brevhuvud">
    <w:name w:val="brevhuvud"/>
    <w:basedOn w:val="Normal"/>
    <w:rsid w:val="00AA0844"/>
    <w:pPr>
      <w:tabs>
        <w:tab w:val="left" w:pos="6237"/>
      </w:tabs>
    </w:pPr>
    <w:rPr>
      <w:rFonts w:ascii="Times New Roman" w:hAnsi="Times New Roman"/>
      <w:sz w:val="24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C06DD0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Innehll1">
    <w:name w:val="toc 1"/>
    <w:basedOn w:val="Normal"/>
    <w:next w:val="Normal"/>
    <w:autoRedefine/>
    <w:uiPriority w:val="39"/>
    <w:unhideWhenUsed/>
    <w:rsid w:val="00C06DD0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C06DD0"/>
    <w:pPr>
      <w:spacing w:after="100"/>
      <w:ind w:left="220"/>
    </w:pPr>
  </w:style>
  <w:style w:type="character" w:styleId="Hyperlnk">
    <w:name w:val="Hyperlink"/>
    <w:basedOn w:val="Standardstycketeckensnitt"/>
    <w:uiPriority w:val="99"/>
    <w:unhideWhenUsed/>
    <w:rsid w:val="00C06DD0"/>
    <w:rPr>
      <w:color w:val="0000FF" w:themeColor="hyperlink"/>
      <w:u w:val="single"/>
    </w:r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C06D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0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6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2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8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2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8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2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09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57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Sachsskas%20mallar\Allm&#228;nna%20mallar\PMmall%20SAC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0364020408AD45841B8CE6BA318243" ma:contentTypeVersion="15" ma:contentTypeDescription="Skapa ett nytt dokument." ma:contentTypeScope="" ma:versionID="3a28558661b4b0f662f68934789ff97f">
  <xsd:schema xmlns:xsd="http://www.w3.org/2001/XMLSchema" xmlns:xs="http://www.w3.org/2001/XMLSchema" xmlns:p="http://schemas.microsoft.com/office/2006/metadata/properties" xmlns:ns3="269f3ba9-f5b2-4163-b6e7-9ee9e1314a5c" xmlns:ns4="8a1dde71-5e8f-4501-bf67-5fdb045c5dd8" targetNamespace="http://schemas.microsoft.com/office/2006/metadata/properties" ma:root="true" ma:fieldsID="a42f58b0efbc302d78af8627eb1de69c" ns3:_="" ns4:_="">
    <xsd:import namespace="269f3ba9-f5b2-4163-b6e7-9ee9e1314a5c"/>
    <xsd:import namespace="8a1dde71-5e8f-4501-bf67-5fdb045c5dd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f3ba9-f5b2-4163-b6e7-9ee9e1314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1dde71-5e8f-4501-bf67-5fdb045c5dd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69f3ba9-f5b2-4163-b6e7-9ee9e1314a5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F74919-DAA8-42DB-88BE-C59DB3BD1C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9f3ba9-f5b2-4163-b6e7-9ee9e1314a5c"/>
    <ds:schemaRef ds:uri="8a1dde71-5e8f-4501-bf67-5fdb045c5d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7077AE-0A67-44E2-ADDD-6AD5822BE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14A3A-6F19-4A27-8713-A22332D392F9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269f3ba9-f5b2-4163-b6e7-9ee9e1314a5c"/>
    <ds:schemaRef ds:uri="8a1dde71-5e8f-4501-bf67-5fdb045c5dd8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9C443B9-3EA3-4B14-A9B7-FB3B8FAD0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PMmall SAC</Template>
  <TotalTime>1</TotalTime>
  <Pages>12</Pages>
  <Words>3403</Words>
  <Characters>18039</Characters>
  <Application>Microsoft Office Word</Application>
  <DocSecurity>0</DocSecurity>
  <Lines>150</Lines>
  <Paragraphs>42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VO</vt:lpstr>
    </vt:vector>
  </TitlesOfParts>
  <Company>.</Company>
  <LinksUpToDate>false</LinksUpToDate>
  <CharactersWithSpaces>21400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</dc:title>
  <dc:creator>.</dc:creator>
  <cp:lastModifiedBy>Josefin Lundström</cp:lastModifiedBy>
  <cp:revision>2</cp:revision>
  <cp:lastPrinted>2022-10-11T13:37:00Z</cp:lastPrinted>
  <dcterms:created xsi:type="dcterms:W3CDTF">2024-06-14T09:25:00Z</dcterms:created>
  <dcterms:modified xsi:type="dcterms:W3CDTF">2024-06-14T09:25:00Z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0x010100BE0364020408AD45841B8CE6BA318243</vt:lpwstr>
  </property>
</Properties>
</file>